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:rsidR="00E4221A" w:rsidRPr="004D662F" w:rsidRDefault="00E4221A" w:rsidP="00E4221A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662F">
        <w:rPr>
          <w:rFonts w:ascii="Times New Roman" w:hAnsi="Times New Roman" w:cs="Times New Roman"/>
          <w:sz w:val="24"/>
          <w:szCs w:val="24"/>
        </w:rPr>
        <w:t>«</w:t>
      </w:r>
      <w:r w:rsidR="004D662F" w:rsidRPr="004D662F">
        <w:rPr>
          <w:rFonts w:ascii="Times New Roman" w:hAnsi="Times New Roman" w:cs="Times New Roman"/>
          <w:sz w:val="24"/>
          <w:szCs w:val="24"/>
        </w:rPr>
        <w:t>Проверка  целевого и  эффективного использования  средств субсидий, предоставленных из бюджета городского округа МБОУ ДО  «ДЮСШ». Проверка целевого и эффективного использования муниципального имущества, переданного учреждению в оперативное управление»</w:t>
      </w:r>
      <w:r w:rsidRPr="004D662F">
        <w:rPr>
          <w:rFonts w:ascii="Times New Roman" w:hAnsi="Times New Roman" w:cs="Times New Roman"/>
          <w:sz w:val="24"/>
          <w:szCs w:val="24"/>
        </w:rPr>
        <w:t>.</w:t>
      </w:r>
    </w:p>
    <w:p w:rsidR="00E4221A" w:rsidRPr="00E4221A" w:rsidRDefault="00E4221A" w:rsidP="00E4221A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:rsidR="00E4221A" w:rsidRPr="00E37568" w:rsidRDefault="00E4221A" w:rsidP="00E4221A">
      <w:pPr>
        <w:jc w:val="both"/>
      </w:pPr>
      <w:r w:rsidRPr="00E37568">
        <w:t>на объект</w:t>
      </w:r>
      <w:r w:rsidR="004D662F">
        <w:t>е</w:t>
      </w:r>
      <w:r w:rsidRPr="00E37568">
        <w:t xml:space="preserve">: </w:t>
      </w:r>
    </w:p>
    <w:p w:rsidR="00E4221A" w:rsidRPr="00E37568" w:rsidRDefault="00E4221A" w:rsidP="00E4221A">
      <w:pPr>
        <w:jc w:val="both"/>
      </w:pPr>
      <w:r>
        <w:t xml:space="preserve">- </w:t>
      </w:r>
      <w:r w:rsidR="004D662F" w:rsidRPr="00A44427">
        <w:rPr>
          <w:bCs/>
          <w:lang w:eastAsia="en-US"/>
        </w:rPr>
        <w:t xml:space="preserve">муниципальное </w:t>
      </w:r>
      <w:r w:rsidR="004D662F">
        <w:rPr>
          <w:bCs/>
          <w:lang w:eastAsia="en-US"/>
        </w:rPr>
        <w:t xml:space="preserve">бюджетное образовательное учреждение </w:t>
      </w:r>
      <w:r w:rsidR="004D662F" w:rsidRPr="0018251D">
        <w:rPr>
          <w:bCs/>
          <w:lang w:eastAsia="en-US"/>
        </w:rPr>
        <w:t>дополнительного образования «</w:t>
      </w:r>
      <w:r w:rsidR="004D662F" w:rsidRPr="0018251D">
        <w:t>Детско-юношеская спортивная школа»</w:t>
      </w:r>
      <w:r w:rsidR="004D662F" w:rsidRPr="0018251D">
        <w:rPr>
          <w:color w:val="000000"/>
        </w:rPr>
        <w:t xml:space="preserve">» (далее - </w:t>
      </w:r>
      <w:r w:rsidR="004D662F" w:rsidRPr="0018251D">
        <w:t>М</w:t>
      </w:r>
      <w:r w:rsidR="004D662F">
        <w:t>Б</w:t>
      </w:r>
      <w:r w:rsidR="004D662F" w:rsidRPr="0018251D">
        <w:t>ОУ ДО  «ДЮСШ»).</w:t>
      </w:r>
    </w:p>
    <w:p w:rsidR="00A93E34" w:rsidRPr="00A93E34" w:rsidRDefault="00E4221A" w:rsidP="00A93E34">
      <w:pPr>
        <w:ind w:firstLine="709"/>
        <w:jc w:val="both"/>
      </w:pPr>
      <w:r w:rsidRPr="00A93E34">
        <w:t xml:space="preserve">Период проведения контрольного мероприятия: </w:t>
      </w:r>
      <w:r w:rsidR="00A93E34" w:rsidRPr="00A93E34">
        <w:t>с 13 мая 2019 года по 30 июня 2019 года; на основании распоряжений председателя КСП Сосновоборского городского округа:</w:t>
      </w:r>
    </w:p>
    <w:p w:rsidR="00A93E34" w:rsidRPr="00A93E34" w:rsidRDefault="00A93E34" w:rsidP="00A93E34">
      <w:pPr>
        <w:ind w:firstLine="709"/>
        <w:jc w:val="both"/>
      </w:pPr>
      <w:r w:rsidRPr="00A93E34">
        <w:t>-  №5 от 28 мая 2019 года проведение контрольного мероприятия приостановлено с 28 мая 2019, - №6 от  05 июня 2019 года проведение контрольного мероприятия возобновлено с  05 июня 2019 года, срок окончания проверки установлен – 08 июля 2019 года.</w:t>
      </w:r>
    </w:p>
    <w:p w:rsidR="00E4221A" w:rsidRPr="007C18A4" w:rsidRDefault="00E4221A" w:rsidP="00E4221A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18A4">
        <w:rPr>
          <w:rFonts w:ascii="Times New Roman" w:hAnsi="Times New Roman" w:cs="Times New Roman"/>
          <w:sz w:val="24"/>
          <w:szCs w:val="24"/>
        </w:rPr>
        <w:t>Проверяемый период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2017, </w:t>
      </w:r>
      <w:r w:rsidRPr="007C18A4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</w:t>
      </w:r>
      <w:r w:rsidR="00A93E34">
        <w:rPr>
          <w:rFonts w:ascii="Times New Roman" w:hAnsi="Times New Roman" w:cs="Times New Roman"/>
          <w:sz w:val="24"/>
          <w:szCs w:val="24"/>
        </w:rPr>
        <w:t>, текущий период 2019 года.</w:t>
      </w:r>
      <w:r w:rsidRPr="007C18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221A" w:rsidRPr="00E37568" w:rsidRDefault="00E4221A" w:rsidP="00E4221A">
      <w:pPr>
        <w:ind w:firstLine="709"/>
        <w:jc w:val="both"/>
      </w:pPr>
      <w:r w:rsidRPr="007C18A4">
        <w:t>Предмет контрольного мероприятия:</w:t>
      </w:r>
      <w:r w:rsidRPr="005F6111">
        <w:t xml:space="preserve"> </w:t>
      </w:r>
      <w:r w:rsidRPr="00E37568">
        <w:t>средства бюджета</w:t>
      </w:r>
      <w:r w:rsidR="004C0E36">
        <w:t xml:space="preserve"> городского округа</w:t>
      </w:r>
      <w:r w:rsidRPr="00E37568">
        <w:t>,  муниципальное имущество</w:t>
      </w:r>
      <w:r w:rsidR="004C0E36">
        <w:t xml:space="preserve"> в оперативном управлении.</w:t>
      </w:r>
    </w:p>
    <w:p w:rsidR="00C1190F" w:rsidRPr="007042B2" w:rsidRDefault="00C1190F" w:rsidP="00C1190F">
      <w:pPr>
        <w:tabs>
          <w:tab w:val="left" w:pos="709"/>
        </w:tabs>
        <w:ind w:firstLine="709"/>
        <w:jc w:val="both"/>
      </w:pPr>
      <w:r>
        <w:t>По результатам контрольного мероприятия н</w:t>
      </w:r>
      <w:r w:rsidRPr="007042B2">
        <w:t>ецелевого использования субсидий, предоставленных из  бюджета городского округа, не выявлено.</w:t>
      </w:r>
    </w:p>
    <w:p w:rsidR="00C1190F" w:rsidRDefault="00C1190F" w:rsidP="00C1190F">
      <w:pPr>
        <w:tabs>
          <w:tab w:val="left" w:pos="709"/>
        </w:tabs>
        <w:ind w:firstLine="709"/>
        <w:jc w:val="both"/>
      </w:pPr>
      <w:r>
        <w:t>Установлены</w:t>
      </w:r>
      <w:r w:rsidRPr="007C18A4">
        <w:t xml:space="preserve"> </w:t>
      </w:r>
      <w:r w:rsidRPr="0009115E">
        <w:t xml:space="preserve">отдельные </w:t>
      </w:r>
      <w:r>
        <w:t xml:space="preserve">факты несоблюдения Комитетом образования (Учредитель), </w:t>
      </w:r>
      <w:r w:rsidRPr="00297428">
        <w:t>МБОУ</w:t>
      </w:r>
      <w:r>
        <w:t xml:space="preserve"> </w:t>
      </w:r>
      <w:r w:rsidRPr="00297428">
        <w:t>ДО «Д</w:t>
      </w:r>
      <w:r>
        <w:t>ЮСШ</w:t>
      </w:r>
      <w:r w:rsidRPr="00297428">
        <w:t>»</w:t>
      </w:r>
      <w:r>
        <w:t>, администрацией:</w:t>
      </w:r>
    </w:p>
    <w:p w:rsidR="00C1190F" w:rsidRDefault="00C1190F" w:rsidP="00C1190F">
      <w:pPr>
        <w:tabs>
          <w:tab w:val="left" w:pos="709"/>
        </w:tabs>
        <w:ind w:firstLine="709"/>
        <w:jc w:val="both"/>
      </w:pPr>
      <w:r>
        <w:t>-</w:t>
      </w:r>
      <w:r w:rsidRPr="00237361">
        <w:t xml:space="preserve"> </w:t>
      </w:r>
      <w:r w:rsidRPr="00B34401">
        <w:t>Положени</w:t>
      </w:r>
      <w:r>
        <w:t>я</w:t>
      </w:r>
      <w:r w:rsidRPr="00B34401">
        <w:t xml:space="preserve"> о формировании муниципального задания на оказание муниципальных услуг (выполнение работ), утвержденн</w:t>
      </w:r>
      <w:r>
        <w:t>ого</w:t>
      </w:r>
      <w:r w:rsidRPr="00B34401">
        <w:t xml:space="preserve"> постановлением администрации № 3253 от 23/12/2015</w:t>
      </w:r>
      <w:r>
        <w:t>;</w:t>
      </w:r>
    </w:p>
    <w:p w:rsidR="00C1190F" w:rsidRDefault="00C1190F" w:rsidP="00C1190F">
      <w:pPr>
        <w:tabs>
          <w:tab w:val="left" w:pos="709"/>
        </w:tabs>
        <w:ind w:firstLine="709"/>
        <w:jc w:val="both"/>
      </w:pPr>
      <w:r>
        <w:t xml:space="preserve">- </w:t>
      </w:r>
      <w:r w:rsidRPr="001301F2">
        <w:t>Порядка определения нормативных затрат на оказание муниципальных услуг (выполнение работ) муниципальными учреждениями, подведомственными Комитету образования Сосновоборского городского округа</w:t>
      </w:r>
      <w:r w:rsidRPr="001301F2">
        <w:rPr>
          <w:spacing w:val="1"/>
        </w:rPr>
        <w:t>, применяемых при расчете объема финансового обеспечения выполнения муниципального задания,</w:t>
      </w:r>
      <w:r w:rsidRPr="001301F2">
        <w:t xml:space="preserve"> утвержденно</w:t>
      </w:r>
      <w:r>
        <w:t>го</w:t>
      </w:r>
      <w:r w:rsidRPr="001301F2">
        <w:t xml:space="preserve"> постановлением администрации  от 04/09/2017  № 1991</w:t>
      </w:r>
      <w:r>
        <w:t>;</w:t>
      </w:r>
    </w:p>
    <w:p w:rsidR="00C1190F" w:rsidRDefault="00C1190F" w:rsidP="00C1190F">
      <w:pPr>
        <w:tabs>
          <w:tab w:val="left" w:pos="709"/>
        </w:tabs>
        <w:ind w:firstLine="709"/>
        <w:jc w:val="both"/>
      </w:pPr>
      <w:r>
        <w:t>- Постановления администрации от 30/06/2011 №1121;</w:t>
      </w:r>
    </w:p>
    <w:p w:rsidR="00C1190F" w:rsidRDefault="00C1190F" w:rsidP="00C1190F">
      <w:pPr>
        <w:tabs>
          <w:tab w:val="left" w:pos="709"/>
        </w:tabs>
        <w:ind w:firstLine="709"/>
        <w:jc w:val="both"/>
      </w:pPr>
      <w:r>
        <w:t>-</w:t>
      </w:r>
      <w:r w:rsidRPr="00C1190F">
        <w:t xml:space="preserve"> </w:t>
      </w:r>
      <w:r>
        <w:t>Постановлений администрации от 03/07/2012№1707, от 26/08/2015 №2125;</w:t>
      </w:r>
    </w:p>
    <w:p w:rsidR="00C1190F" w:rsidRDefault="00C1190F" w:rsidP="00C1190F">
      <w:pPr>
        <w:ind w:firstLine="709"/>
        <w:jc w:val="both"/>
      </w:pPr>
      <w:r>
        <w:t xml:space="preserve">- </w:t>
      </w:r>
      <w:r w:rsidRPr="00E37568">
        <w:t>законодательства в сфере закупок</w:t>
      </w:r>
      <w:r>
        <w:t xml:space="preserve"> и </w:t>
      </w:r>
      <w:r w:rsidRPr="00E37568">
        <w:t xml:space="preserve"> Порядка отнесения имущества муниципального автономного или бюджетного учреждения к категории особо ценного движимого имущества</w:t>
      </w:r>
      <w:r>
        <w:t>.</w:t>
      </w:r>
      <w:r w:rsidRPr="00E131F0">
        <w:t xml:space="preserve"> </w:t>
      </w:r>
    </w:p>
    <w:p w:rsidR="00C1190F" w:rsidRPr="00E37568" w:rsidRDefault="00C1190F" w:rsidP="00C1190F">
      <w:pPr>
        <w:ind w:firstLine="709"/>
        <w:jc w:val="both"/>
      </w:pPr>
      <w:r w:rsidRPr="00E37568">
        <w:t>По результатам контрольного мероприятия направлены представления</w:t>
      </w:r>
      <w:r>
        <w:t xml:space="preserve"> для рассмотрения и принятия мер по устранению выявленных нарушений.</w:t>
      </w:r>
    </w:p>
    <w:p w:rsidR="00C1190F" w:rsidRDefault="00C1190F" w:rsidP="00C1190F">
      <w:pPr>
        <w:tabs>
          <w:tab w:val="left" w:pos="709"/>
        </w:tabs>
        <w:ind w:firstLine="709"/>
        <w:jc w:val="both"/>
      </w:pPr>
    </w:p>
    <w:sectPr w:rsidR="00C1190F" w:rsidSect="00DC0E60">
      <w:footerReference w:type="even" r:id="rId8"/>
      <w:footerReference w:type="default" r:id="rId9"/>
      <w:pgSz w:w="11906" w:h="16838"/>
      <w:pgMar w:top="709" w:right="56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BDA" w:rsidRDefault="00253BDA">
      <w:r>
        <w:separator/>
      </w:r>
    </w:p>
  </w:endnote>
  <w:endnote w:type="continuationSeparator" w:id="0">
    <w:p w:rsidR="00253BDA" w:rsidRDefault="00253B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A6292D6-84C7-4F1C-819C-59F251ECC9E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291DD519-5875-48BC-9F30-35CA722A84C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909A4943-42B2-48C8-AE8B-0A676A64E9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3AA" w:rsidRDefault="001C7100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143A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143AA" w:rsidRDefault="00D143AA" w:rsidP="00431BF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3AA" w:rsidRDefault="001C7100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143A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1190F">
      <w:rPr>
        <w:rStyle w:val="a4"/>
        <w:noProof/>
      </w:rPr>
      <w:t>1</w:t>
    </w:r>
    <w:r>
      <w:rPr>
        <w:rStyle w:val="a4"/>
      </w:rPr>
      <w:fldChar w:fldCharType="end"/>
    </w:r>
  </w:p>
  <w:p w:rsidR="00D143AA" w:rsidRDefault="00D143AA" w:rsidP="00431BF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BDA" w:rsidRDefault="00253BDA">
      <w:r>
        <w:separator/>
      </w:r>
    </w:p>
  </w:footnote>
  <w:footnote w:type="continuationSeparator" w:id="0">
    <w:p w:rsidR="00253BDA" w:rsidRDefault="00253B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081A0127"/>
    <w:multiLevelType w:val="hybridMultilevel"/>
    <w:tmpl w:val="D1369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5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0F4750A8"/>
    <w:multiLevelType w:val="hybridMultilevel"/>
    <w:tmpl w:val="AAF2839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9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9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0">
    <w:nsid w:val="37D10DBB"/>
    <w:multiLevelType w:val="hybridMultilevel"/>
    <w:tmpl w:val="E5D4776E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5">
    <w:nsid w:val="464225BA"/>
    <w:multiLevelType w:val="hybridMultilevel"/>
    <w:tmpl w:val="604A4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8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1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2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4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6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7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9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4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42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3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8"/>
  </w:num>
  <w:num w:numId="4">
    <w:abstractNumId w:val="35"/>
  </w:num>
  <w:num w:numId="5">
    <w:abstractNumId w:val="27"/>
  </w:num>
  <w:num w:numId="6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3"/>
  </w:num>
  <w:num w:numId="10">
    <w:abstractNumId w:val="44"/>
  </w:num>
  <w:num w:numId="11">
    <w:abstractNumId w:val="21"/>
  </w:num>
  <w:num w:numId="12">
    <w:abstractNumId w:val="41"/>
  </w:num>
  <w:num w:numId="13">
    <w:abstractNumId w:val="0"/>
  </w:num>
  <w:num w:numId="14">
    <w:abstractNumId w:val="19"/>
  </w:num>
  <w:num w:numId="15">
    <w:abstractNumId w:val="45"/>
  </w:num>
  <w:num w:numId="16">
    <w:abstractNumId w:val="33"/>
  </w:num>
  <w:num w:numId="17">
    <w:abstractNumId w:val="24"/>
  </w:num>
  <w:num w:numId="18">
    <w:abstractNumId w:val="31"/>
  </w:num>
  <w:num w:numId="19">
    <w:abstractNumId w:val="1"/>
  </w:num>
  <w:num w:numId="20">
    <w:abstractNumId w:val="30"/>
  </w:num>
  <w:num w:numId="21">
    <w:abstractNumId w:val="42"/>
  </w:num>
  <w:num w:numId="22">
    <w:abstractNumId w:val="39"/>
  </w:num>
  <w:num w:numId="23">
    <w:abstractNumId w:val="16"/>
  </w:num>
  <w:num w:numId="24">
    <w:abstractNumId w:val="36"/>
  </w:num>
  <w:num w:numId="25">
    <w:abstractNumId w:val="29"/>
  </w:num>
  <w:num w:numId="26">
    <w:abstractNumId w:val="47"/>
  </w:num>
  <w:num w:numId="27">
    <w:abstractNumId w:val="40"/>
  </w:num>
  <w:num w:numId="28">
    <w:abstractNumId w:val="37"/>
  </w:num>
  <w:num w:numId="29">
    <w:abstractNumId w:val="9"/>
  </w:num>
  <w:num w:numId="30">
    <w:abstractNumId w:val="38"/>
  </w:num>
  <w:num w:numId="31">
    <w:abstractNumId w:val="32"/>
  </w:num>
  <w:num w:numId="32">
    <w:abstractNumId w:val="22"/>
  </w:num>
  <w:num w:numId="33">
    <w:abstractNumId w:val="11"/>
  </w:num>
  <w:num w:numId="34">
    <w:abstractNumId w:val="26"/>
  </w:num>
  <w:num w:numId="35">
    <w:abstractNumId w:val="28"/>
  </w:num>
  <w:num w:numId="36">
    <w:abstractNumId w:val="46"/>
  </w:num>
  <w:num w:numId="37">
    <w:abstractNumId w:val="34"/>
  </w:num>
  <w:num w:numId="38">
    <w:abstractNumId w:val="10"/>
  </w:num>
  <w:num w:numId="39">
    <w:abstractNumId w:val="15"/>
  </w:num>
  <w:num w:numId="40">
    <w:abstractNumId w:val="13"/>
  </w:num>
  <w:num w:numId="41">
    <w:abstractNumId w:val="4"/>
  </w:num>
  <w:num w:numId="42">
    <w:abstractNumId w:val="43"/>
  </w:num>
  <w:num w:numId="43">
    <w:abstractNumId w:val="17"/>
  </w:num>
  <w:num w:numId="44">
    <w:abstractNumId w:val="23"/>
  </w:num>
  <w:num w:numId="45">
    <w:abstractNumId w:val="14"/>
  </w:num>
  <w:num w:numId="46">
    <w:abstractNumId w:val="20"/>
  </w:num>
  <w:num w:numId="47">
    <w:abstractNumId w:val="2"/>
  </w:num>
  <w:num w:numId="48">
    <w:abstractNumId w:val="6"/>
  </w:num>
  <w:num w:numId="4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1BF3"/>
    <w:rsid w:val="0000105C"/>
    <w:rsid w:val="000014BE"/>
    <w:rsid w:val="000023F3"/>
    <w:rsid w:val="00002FFD"/>
    <w:rsid w:val="00010ACA"/>
    <w:rsid w:val="00013D11"/>
    <w:rsid w:val="000227AB"/>
    <w:rsid w:val="00027706"/>
    <w:rsid w:val="00031199"/>
    <w:rsid w:val="000419BA"/>
    <w:rsid w:val="00041F50"/>
    <w:rsid w:val="000436A0"/>
    <w:rsid w:val="00047AF1"/>
    <w:rsid w:val="000512F2"/>
    <w:rsid w:val="00057018"/>
    <w:rsid w:val="00063051"/>
    <w:rsid w:val="0006412A"/>
    <w:rsid w:val="000671FF"/>
    <w:rsid w:val="000675AC"/>
    <w:rsid w:val="0007045B"/>
    <w:rsid w:val="000724E8"/>
    <w:rsid w:val="0008316D"/>
    <w:rsid w:val="00084C47"/>
    <w:rsid w:val="00085FB9"/>
    <w:rsid w:val="00086E24"/>
    <w:rsid w:val="00087307"/>
    <w:rsid w:val="0009320B"/>
    <w:rsid w:val="00094535"/>
    <w:rsid w:val="000962AF"/>
    <w:rsid w:val="000A5122"/>
    <w:rsid w:val="000B008C"/>
    <w:rsid w:val="000B423D"/>
    <w:rsid w:val="000B5C79"/>
    <w:rsid w:val="000C02A0"/>
    <w:rsid w:val="000C6EEE"/>
    <w:rsid w:val="000D19B1"/>
    <w:rsid w:val="000D6F39"/>
    <w:rsid w:val="000E0B2D"/>
    <w:rsid w:val="000E579A"/>
    <w:rsid w:val="000E7535"/>
    <w:rsid w:val="000E79A9"/>
    <w:rsid w:val="000E7BF2"/>
    <w:rsid w:val="000F0ECF"/>
    <w:rsid w:val="000F2E9E"/>
    <w:rsid w:val="000F4B9D"/>
    <w:rsid w:val="000F6B29"/>
    <w:rsid w:val="00101044"/>
    <w:rsid w:val="00104290"/>
    <w:rsid w:val="00105375"/>
    <w:rsid w:val="001104B4"/>
    <w:rsid w:val="0011557B"/>
    <w:rsid w:val="0012043B"/>
    <w:rsid w:val="001237E6"/>
    <w:rsid w:val="001250F8"/>
    <w:rsid w:val="0013183F"/>
    <w:rsid w:val="00133F2C"/>
    <w:rsid w:val="00136887"/>
    <w:rsid w:val="00145C1F"/>
    <w:rsid w:val="0014774D"/>
    <w:rsid w:val="00147B63"/>
    <w:rsid w:val="001518F7"/>
    <w:rsid w:val="00154371"/>
    <w:rsid w:val="00165AB2"/>
    <w:rsid w:val="001674D7"/>
    <w:rsid w:val="00167C19"/>
    <w:rsid w:val="001712E2"/>
    <w:rsid w:val="0017568F"/>
    <w:rsid w:val="00183058"/>
    <w:rsid w:val="00184011"/>
    <w:rsid w:val="00186177"/>
    <w:rsid w:val="001871FF"/>
    <w:rsid w:val="001937EC"/>
    <w:rsid w:val="001A0983"/>
    <w:rsid w:val="001A48A6"/>
    <w:rsid w:val="001B3F51"/>
    <w:rsid w:val="001C1E42"/>
    <w:rsid w:val="001C23D4"/>
    <w:rsid w:val="001C34F6"/>
    <w:rsid w:val="001C7100"/>
    <w:rsid w:val="001C77E3"/>
    <w:rsid w:val="001D1831"/>
    <w:rsid w:val="001D2CB5"/>
    <w:rsid w:val="001D2F43"/>
    <w:rsid w:val="001D5EE5"/>
    <w:rsid w:val="001D7080"/>
    <w:rsid w:val="001D7090"/>
    <w:rsid w:val="001E0CC2"/>
    <w:rsid w:val="001E2BE9"/>
    <w:rsid w:val="001E2FD5"/>
    <w:rsid w:val="001E3849"/>
    <w:rsid w:val="001F14E9"/>
    <w:rsid w:val="002031B6"/>
    <w:rsid w:val="00206E3B"/>
    <w:rsid w:val="002104CB"/>
    <w:rsid w:val="00210905"/>
    <w:rsid w:val="0021167E"/>
    <w:rsid w:val="00211FC7"/>
    <w:rsid w:val="00212F10"/>
    <w:rsid w:val="002179CF"/>
    <w:rsid w:val="002209D2"/>
    <w:rsid w:val="00221C06"/>
    <w:rsid w:val="0022306C"/>
    <w:rsid w:val="00224405"/>
    <w:rsid w:val="00224A06"/>
    <w:rsid w:val="0022590D"/>
    <w:rsid w:val="0022624C"/>
    <w:rsid w:val="002337C4"/>
    <w:rsid w:val="0023452A"/>
    <w:rsid w:val="002411A3"/>
    <w:rsid w:val="00242652"/>
    <w:rsid w:val="00242B79"/>
    <w:rsid w:val="0025038C"/>
    <w:rsid w:val="00253BDA"/>
    <w:rsid w:val="0025516F"/>
    <w:rsid w:val="002626EA"/>
    <w:rsid w:val="002633CC"/>
    <w:rsid w:val="00263B08"/>
    <w:rsid w:val="00270632"/>
    <w:rsid w:val="00276FD2"/>
    <w:rsid w:val="00280439"/>
    <w:rsid w:val="0029302E"/>
    <w:rsid w:val="002934FD"/>
    <w:rsid w:val="00295450"/>
    <w:rsid w:val="00295DAB"/>
    <w:rsid w:val="00297DE5"/>
    <w:rsid w:val="002A66C3"/>
    <w:rsid w:val="002A770C"/>
    <w:rsid w:val="002B0528"/>
    <w:rsid w:val="002B4C36"/>
    <w:rsid w:val="002B57F2"/>
    <w:rsid w:val="002B6E93"/>
    <w:rsid w:val="002C1822"/>
    <w:rsid w:val="002C724E"/>
    <w:rsid w:val="002C7BE2"/>
    <w:rsid w:val="002C7C12"/>
    <w:rsid w:val="002D1DBC"/>
    <w:rsid w:val="002E0317"/>
    <w:rsid w:val="002E03AA"/>
    <w:rsid w:val="002E3840"/>
    <w:rsid w:val="002F0632"/>
    <w:rsid w:val="002F0819"/>
    <w:rsid w:val="002F0D6E"/>
    <w:rsid w:val="00300336"/>
    <w:rsid w:val="00303482"/>
    <w:rsid w:val="0031092B"/>
    <w:rsid w:val="00310941"/>
    <w:rsid w:val="00321A36"/>
    <w:rsid w:val="003253C3"/>
    <w:rsid w:val="00326204"/>
    <w:rsid w:val="00326B57"/>
    <w:rsid w:val="0033440F"/>
    <w:rsid w:val="00334C71"/>
    <w:rsid w:val="00336284"/>
    <w:rsid w:val="00340825"/>
    <w:rsid w:val="00340969"/>
    <w:rsid w:val="003436BF"/>
    <w:rsid w:val="00344A8F"/>
    <w:rsid w:val="0036042C"/>
    <w:rsid w:val="003607A5"/>
    <w:rsid w:val="00361377"/>
    <w:rsid w:val="003750EF"/>
    <w:rsid w:val="0037547B"/>
    <w:rsid w:val="00376D1E"/>
    <w:rsid w:val="00391629"/>
    <w:rsid w:val="00394223"/>
    <w:rsid w:val="0039482F"/>
    <w:rsid w:val="00396511"/>
    <w:rsid w:val="003A0C07"/>
    <w:rsid w:val="003A19DF"/>
    <w:rsid w:val="003A79B4"/>
    <w:rsid w:val="003B35B5"/>
    <w:rsid w:val="003B4DA8"/>
    <w:rsid w:val="003B61C3"/>
    <w:rsid w:val="003B6DE4"/>
    <w:rsid w:val="003C3CF8"/>
    <w:rsid w:val="003C4850"/>
    <w:rsid w:val="003C6DE1"/>
    <w:rsid w:val="003C7F15"/>
    <w:rsid w:val="003D38B6"/>
    <w:rsid w:val="003D46E7"/>
    <w:rsid w:val="003D5F17"/>
    <w:rsid w:val="003E7AED"/>
    <w:rsid w:val="003F0132"/>
    <w:rsid w:val="003F1139"/>
    <w:rsid w:val="003F27B0"/>
    <w:rsid w:val="003F3AB8"/>
    <w:rsid w:val="003F60A7"/>
    <w:rsid w:val="00400CB5"/>
    <w:rsid w:val="0040198D"/>
    <w:rsid w:val="00405064"/>
    <w:rsid w:val="00405F6C"/>
    <w:rsid w:val="00411753"/>
    <w:rsid w:val="0041373B"/>
    <w:rsid w:val="00416872"/>
    <w:rsid w:val="00416BDE"/>
    <w:rsid w:val="004207CA"/>
    <w:rsid w:val="00431B64"/>
    <w:rsid w:val="00431BF3"/>
    <w:rsid w:val="004329C9"/>
    <w:rsid w:val="004329E7"/>
    <w:rsid w:val="004429C2"/>
    <w:rsid w:val="004446BD"/>
    <w:rsid w:val="00445F39"/>
    <w:rsid w:val="004474AE"/>
    <w:rsid w:val="00450979"/>
    <w:rsid w:val="00452280"/>
    <w:rsid w:val="0045394C"/>
    <w:rsid w:val="00454FDC"/>
    <w:rsid w:val="004630B7"/>
    <w:rsid w:val="00465EF1"/>
    <w:rsid w:val="00466647"/>
    <w:rsid w:val="004678B5"/>
    <w:rsid w:val="004711AE"/>
    <w:rsid w:val="00473A4F"/>
    <w:rsid w:val="00474F17"/>
    <w:rsid w:val="00475D0F"/>
    <w:rsid w:val="00482397"/>
    <w:rsid w:val="00482EA8"/>
    <w:rsid w:val="004832E9"/>
    <w:rsid w:val="00485E63"/>
    <w:rsid w:val="0049092C"/>
    <w:rsid w:val="004934D8"/>
    <w:rsid w:val="0049489A"/>
    <w:rsid w:val="0049594A"/>
    <w:rsid w:val="0049640C"/>
    <w:rsid w:val="00497213"/>
    <w:rsid w:val="00497EE6"/>
    <w:rsid w:val="004A5838"/>
    <w:rsid w:val="004A5B0F"/>
    <w:rsid w:val="004A73E9"/>
    <w:rsid w:val="004B1ACC"/>
    <w:rsid w:val="004B7074"/>
    <w:rsid w:val="004C0E36"/>
    <w:rsid w:val="004C36B3"/>
    <w:rsid w:val="004C45EF"/>
    <w:rsid w:val="004D08E2"/>
    <w:rsid w:val="004D152A"/>
    <w:rsid w:val="004D5ABF"/>
    <w:rsid w:val="004D662F"/>
    <w:rsid w:val="004E4F1F"/>
    <w:rsid w:val="004E57CB"/>
    <w:rsid w:val="004E7EFA"/>
    <w:rsid w:val="004F1BCB"/>
    <w:rsid w:val="004F4A4D"/>
    <w:rsid w:val="00501057"/>
    <w:rsid w:val="00501068"/>
    <w:rsid w:val="00501A9F"/>
    <w:rsid w:val="00501D14"/>
    <w:rsid w:val="00502D3C"/>
    <w:rsid w:val="005036B3"/>
    <w:rsid w:val="00503DBF"/>
    <w:rsid w:val="00505528"/>
    <w:rsid w:val="0051445E"/>
    <w:rsid w:val="005221AE"/>
    <w:rsid w:val="005244A1"/>
    <w:rsid w:val="00525BFA"/>
    <w:rsid w:val="00526BA9"/>
    <w:rsid w:val="005278F0"/>
    <w:rsid w:val="00531147"/>
    <w:rsid w:val="005327C0"/>
    <w:rsid w:val="00532A56"/>
    <w:rsid w:val="0053307E"/>
    <w:rsid w:val="00533704"/>
    <w:rsid w:val="005364CC"/>
    <w:rsid w:val="00550BE4"/>
    <w:rsid w:val="005516D9"/>
    <w:rsid w:val="005529BF"/>
    <w:rsid w:val="00554E20"/>
    <w:rsid w:val="00555A5A"/>
    <w:rsid w:val="005571BF"/>
    <w:rsid w:val="0056381F"/>
    <w:rsid w:val="005640B1"/>
    <w:rsid w:val="005643ED"/>
    <w:rsid w:val="005701A5"/>
    <w:rsid w:val="00570948"/>
    <w:rsid w:val="00570F70"/>
    <w:rsid w:val="00575756"/>
    <w:rsid w:val="00580904"/>
    <w:rsid w:val="00580B2B"/>
    <w:rsid w:val="00584BAE"/>
    <w:rsid w:val="00585A11"/>
    <w:rsid w:val="00586A6C"/>
    <w:rsid w:val="00590A5C"/>
    <w:rsid w:val="00593159"/>
    <w:rsid w:val="005968A6"/>
    <w:rsid w:val="005A009D"/>
    <w:rsid w:val="005A16D8"/>
    <w:rsid w:val="005A34F9"/>
    <w:rsid w:val="005A3647"/>
    <w:rsid w:val="005A40F4"/>
    <w:rsid w:val="005A6DBE"/>
    <w:rsid w:val="005A72F8"/>
    <w:rsid w:val="005A7DCE"/>
    <w:rsid w:val="005B21CA"/>
    <w:rsid w:val="005C3101"/>
    <w:rsid w:val="005C4016"/>
    <w:rsid w:val="005C7CF5"/>
    <w:rsid w:val="005C7ED4"/>
    <w:rsid w:val="005D208A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706"/>
    <w:rsid w:val="00664096"/>
    <w:rsid w:val="0066464F"/>
    <w:rsid w:val="00665F4F"/>
    <w:rsid w:val="00667596"/>
    <w:rsid w:val="00671EF2"/>
    <w:rsid w:val="0067425E"/>
    <w:rsid w:val="006812BC"/>
    <w:rsid w:val="0068252C"/>
    <w:rsid w:val="0068439A"/>
    <w:rsid w:val="00684C80"/>
    <w:rsid w:val="006877FB"/>
    <w:rsid w:val="00690A47"/>
    <w:rsid w:val="00691361"/>
    <w:rsid w:val="00691AA8"/>
    <w:rsid w:val="00695440"/>
    <w:rsid w:val="00696097"/>
    <w:rsid w:val="00696BA1"/>
    <w:rsid w:val="006A150C"/>
    <w:rsid w:val="006B39C2"/>
    <w:rsid w:val="006B76CE"/>
    <w:rsid w:val="006B7A12"/>
    <w:rsid w:val="006C3A3E"/>
    <w:rsid w:val="006C4AD4"/>
    <w:rsid w:val="006C4C63"/>
    <w:rsid w:val="006D1F6E"/>
    <w:rsid w:val="006D3C0D"/>
    <w:rsid w:val="006D70C3"/>
    <w:rsid w:val="006E1432"/>
    <w:rsid w:val="006E2A6B"/>
    <w:rsid w:val="006E4488"/>
    <w:rsid w:val="006F05DA"/>
    <w:rsid w:val="006F3723"/>
    <w:rsid w:val="006F3D1E"/>
    <w:rsid w:val="00700E6A"/>
    <w:rsid w:val="007042B2"/>
    <w:rsid w:val="00704459"/>
    <w:rsid w:val="00710A7E"/>
    <w:rsid w:val="0071177E"/>
    <w:rsid w:val="00712163"/>
    <w:rsid w:val="00713B96"/>
    <w:rsid w:val="007171C1"/>
    <w:rsid w:val="007238DD"/>
    <w:rsid w:val="007246E9"/>
    <w:rsid w:val="007271E0"/>
    <w:rsid w:val="007330AF"/>
    <w:rsid w:val="007334C1"/>
    <w:rsid w:val="007375DD"/>
    <w:rsid w:val="00737FB2"/>
    <w:rsid w:val="00740712"/>
    <w:rsid w:val="007408FC"/>
    <w:rsid w:val="007414F5"/>
    <w:rsid w:val="00743053"/>
    <w:rsid w:val="00744FBB"/>
    <w:rsid w:val="00747203"/>
    <w:rsid w:val="00747B72"/>
    <w:rsid w:val="00747D71"/>
    <w:rsid w:val="00750B5A"/>
    <w:rsid w:val="00751BA1"/>
    <w:rsid w:val="00752A7B"/>
    <w:rsid w:val="00754A90"/>
    <w:rsid w:val="00757315"/>
    <w:rsid w:val="00757AC8"/>
    <w:rsid w:val="00757D0C"/>
    <w:rsid w:val="007603C3"/>
    <w:rsid w:val="007610E8"/>
    <w:rsid w:val="00761BDC"/>
    <w:rsid w:val="007634D7"/>
    <w:rsid w:val="0076698D"/>
    <w:rsid w:val="00767970"/>
    <w:rsid w:val="00770D7F"/>
    <w:rsid w:val="00771998"/>
    <w:rsid w:val="007777F6"/>
    <w:rsid w:val="0078283A"/>
    <w:rsid w:val="00784BC3"/>
    <w:rsid w:val="00791043"/>
    <w:rsid w:val="0079123C"/>
    <w:rsid w:val="00791277"/>
    <w:rsid w:val="0079153B"/>
    <w:rsid w:val="00792B85"/>
    <w:rsid w:val="007943A0"/>
    <w:rsid w:val="00794582"/>
    <w:rsid w:val="00795DB3"/>
    <w:rsid w:val="0079794E"/>
    <w:rsid w:val="007A149C"/>
    <w:rsid w:val="007A2ADF"/>
    <w:rsid w:val="007A2D61"/>
    <w:rsid w:val="007A4E85"/>
    <w:rsid w:val="007A5568"/>
    <w:rsid w:val="007A7B39"/>
    <w:rsid w:val="007B0309"/>
    <w:rsid w:val="007B2114"/>
    <w:rsid w:val="007B7A96"/>
    <w:rsid w:val="007C0838"/>
    <w:rsid w:val="007C3824"/>
    <w:rsid w:val="007C3B70"/>
    <w:rsid w:val="007C63D0"/>
    <w:rsid w:val="007D0BFE"/>
    <w:rsid w:val="007D135B"/>
    <w:rsid w:val="007E0AF3"/>
    <w:rsid w:val="007E3F20"/>
    <w:rsid w:val="007E467A"/>
    <w:rsid w:val="007E5074"/>
    <w:rsid w:val="007E5C80"/>
    <w:rsid w:val="007E5E3F"/>
    <w:rsid w:val="007E6529"/>
    <w:rsid w:val="007E6AFA"/>
    <w:rsid w:val="007F52F0"/>
    <w:rsid w:val="007F6C9A"/>
    <w:rsid w:val="0080144F"/>
    <w:rsid w:val="008014A5"/>
    <w:rsid w:val="0080354E"/>
    <w:rsid w:val="00804898"/>
    <w:rsid w:val="008132ED"/>
    <w:rsid w:val="00817EE8"/>
    <w:rsid w:val="008243ED"/>
    <w:rsid w:val="00826B5F"/>
    <w:rsid w:val="00833D98"/>
    <w:rsid w:val="00841187"/>
    <w:rsid w:val="00843B8F"/>
    <w:rsid w:val="008462D8"/>
    <w:rsid w:val="00847E28"/>
    <w:rsid w:val="00851C70"/>
    <w:rsid w:val="00853A53"/>
    <w:rsid w:val="00853B2F"/>
    <w:rsid w:val="00857AED"/>
    <w:rsid w:val="00861E06"/>
    <w:rsid w:val="008646BA"/>
    <w:rsid w:val="00873511"/>
    <w:rsid w:val="00880034"/>
    <w:rsid w:val="00887091"/>
    <w:rsid w:val="00897613"/>
    <w:rsid w:val="008A03D1"/>
    <w:rsid w:val="008A18F9"/>
    <w:rsid w:val="008A2848"/>
    <w:rsid w:val="008B21CF"/>
    <w:rsid w:val="008B3779"/>
    <w:rsid w:val="008C0FA0"/>
    <w:rsid w:val="008C1B12"/>
    <w:rsid w:val="008C4CF9"/>
    <w:rsid w:val="008D0095"/>
    <w:rsid w:val="008D113F"/>
    <w:rsid w:val="008D4D31"/>
    <w:rsid w:val="008D7348"/>
    <w:rsid w:val="008E0956"/>
    <w:rsid w:val="008E19E2"/>
    <w:rsid w:val="008E22C1"/>
    <w:rsid w:val="008E28DC"/>
    <w:rsid w:val="008E5E1A"/>
    <w:rsid w:val="008E5F32"/>
    <w:rsid w:val="008F1313"/>
    <w:rsid w:val="008F2DC2"/>
    <w:rsid w:val="008F5706"/>
    <w:rsid w:val="00900F8B"/>
    <w:rsid w:val="00903BBB"/>
    <w:rsid w:val="009044AB"/>
    <w:rsid w:val="009229AC"/>
    <w:rsid w:val="00924289"/>
    <w:rsid w:val="009255A1"/>
    <w:rsid w:val="0093054B"/>
    <w:rsid w:val="00932F69"/>
    <w:rsid w:val="00942F72"/>
    <w:rsid w:val="00943348"/>
    <w:rsid w:val="00954119"/>
    <w:rsid w:val="009603E9"/>
    <w:rsid w:val="00960A5F"/>
    <w:rsid w:val="00966207"/>
    <w:rsid w:val="009722CA"/>
    <w:rsid w:val="00975474"/>
    <w:rsid w:val="00975BCD"/>
    <w:rsid w:val="009767EF"/>
    <w:rsid w:val="00980050"/>
    <w:rsid w:val="00981887"/>
    <w:rsid w:val="00986B0B"/>
    <w:rsid w:val="00987454"/>
    <w:rsid w:val="00990868"/>
    <w:rsid w:val="00991D6E"/>
    <w:rsid w:val="00994175"/>
    <w:rsid w:val="0099613C"/>
    <w:rsid w:val="0099774B"/>
    <w:rsid w:val="009A3D86"/>
    <w:rsid w:val="009A7CF3"/>
    <w:rsid w:val="009B6EFA"/>
    <w:rsid w:val="009C1025"/>
    <w:rsid w:val="009C3CE7"/>
    <w:rsid w:val="009C3E6D"/>
    <w:rsid w:val="009C487E"/>
    <w:rsid w:val="009C66BB"/>
    <w:rsid w:val="009D112D"/>
    <w:rsid w:val="009D24E3"/>
    <w:rsid w:val="009D2E73"/>
    <w:rsid w:val="009E3340"/>
    <w:rsid w:val="009E4B5E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2CE0"/>
    <w:rsid w:val="00A03AAE"/>
    <w:rsid w:val="00A04A75"/>
    <w:rsid w:val="00A05CF5"/>
    <w:rsid w:val="00A11BD4"/>
    <w:rsid w:val="00A16317"/>
    <w:rsid w:val="00A17054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6AB7"/>
    <w:rsid w:val="00A54CD8"/>
    <w:rsid w:val="00A56413"/>
    <w:rsid w:val="00A65E1D"/>
    <w:rsid w:val="00A7015C"/>
    <w:rsid w:val="00A71CE4"/>
    <w:rsid w:val="00A720E5"/>
    <w:rsid w:val="00A82DAA"/>
    <w:rsid w:val="00A87259"/>
    <w:rsid w:val="00A93E34"/>
    <w:rsid w:val="00A94641"/>
    <w:rsid w:val="00A97ECE"/>
    <w:rsid w:val="00AA0892"/>
    <w:rsid w:val="00AA1028"/>
    <w:rsid w:val="00AA3D24"/>
    <w:rsid w:val="00AA42AE"/>
    <w:rsid w:val="00AA67E3"/>
    <w:rsid w:val="00AA7D68"/>
    <w:rsid w:val="00AB35D6"/>
    <w:rsid w:val="00AB5DF2"/>
    <w:rsid w:val="00AC05D7"/>
    <w:rsid w:val="00AC2C2F"/>
    <w:rsid w:val="00AC40A6"/>
    <w:rsid w:val="00AC59CB"/>
    <w:rsid w:val="00AC7E06"/>
    <w:rsid w:val="00AD2482"/>
    <w:rsid w:val="00AE0578"/>
    <w:rsid w:val="00AE0B18"/>
    <w:rsid w:val="00AE205D"/>
    <w:rsid w:val="00AF4C63"/>
    <w:rsid w:val="00AF5C3B"/>
    <w:rsid w:val="00B00A5C"/>
    <w:rsid w:val="00B015C4"/>
    <w:rsid w:val="00B02276"/>
    <w:rsid w:val="00B04EDD"/>
    <w:rsid w:val="00B07D86"/>
    <w:rsid w:val="00B11007"/>
    <w:rsid w:val="00B2252C"/>
    <w:rsid w:val="00B23CEF"/>
    <w:rsid w:val="00B264AE"/>
    <w:rsid w:val="00B314ED"/>
    <w:rsid w:val="00B337AB"/>
    <w:rsid w:val="00B35EB3"/>
    <w:rsid w:val="00B41809"/>
    <w:rsid w:val="00B439BF"/>
    <w:rsid w:val="00B47BB6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BD3"/>
    <w:rsid w:val="00B835D2"/>
    <w:rsid w:val="00B86228"/>
    <w:rsid w:val="00B900B4"/>
    <w:rsid w:val="00B9278D"/>
    <w:rsid w:val="00B93818"/>
    <w:rsid w:val="00B95E6C"/>
    <w:rsid w:val="00B97108"/>
    <w:rsid w:val="00BA0E3A"/>
    <w:rsid w:val="00BA0E9C"/>
    <w:rsid w:val="00BA103D"/>
    <w:rsid w:val="00BA4277"/>
    <w:rsid w:val="00BA71E3"/>
    <w:rsid w:val="00BB0649"/>
    <w:rsid w:val="00BB50A9"/>
    <w:rsid w:val="00BB65E9"/>
    <w:rsid w:val="00BC5A21"/>
    <w:rsid w:val="00BC79DB"/>
    <w:rsid w:val="00BD00EF"/>
    <w:rsid w:val="00BD0CF9"/>
    <w:rsid w:val="00BD28BF"/>
    <w:rsid w:val="00BD4FA7"/>
    <w:rsid w:val="00BD63D2"/>
    <w:rsid w:val="00BE09CA"/>
    <w:rsid w:val="00BE3CAE"/>
    <w:rsid w:val="00BE4A2A"/>
    <w:rsid w:val="00BE53F8"/>
    <w:rsid w:val="00BF1024"/>
    <w:rsid w:val="00C011D2"/>
    <w:rsid w:val="00C1190F"/>
    <w:rsid w:val="00C13BDB"/>
    <w:rsid w:val="00C233F3"/>
    <w:rsid w:val="00C242FE"/>
    <w:rsid w:val="00C2552D"/>
    <w:rsid w:val="00C27AA0"/>
    <w:rsid w:val="00C27DBE"/>
    <w:rsid w:val="00C311DA"/>
    <w:rsid w:val="00C34029"/>
    <w:rsid w:val="00C3604D"/>
    <w:rsid w:val="00C40050"/>
    <w:rsid w:val="00C41A2B"/>
    <w:rsid w:val="00C432CC"/>
    <w:rsid w:val="00C43355"/>
    <w:rsid w:val="00C45B57"/>
    <w:rsid w:val="00C464AC"/>
    <w:rsid w:val="00C47E45"/>
    <w:rsid w:val="00C53D40"/>
    <w:rsid w:val="00C55421"/>
    <w:rsid w:val="00C562D4"/>
    <w:rsid w:val="00C616D3"/>
    <w:rsid w:val="00C61A76"/>
    <w:rsid w:val="00C633A6"/>
    <w:rsid w:val="00C6477C"/>
    <w:rsid w:val="00C7002F"/>
    <w:rsid w:val="00C70603"/>
    <w:rsid w:val="00C76B5C"/>
    <w:rsid w:val="00C80845"/>
    <w:rsid w:val="00C8404D"/>
    <w:rsid w:val="00C90A36"/>
    <w:rsid w:val="00C94967"/>
    <w:rsid w:val="00C97BDF"/>
    <w:rsid w:val="00CA25FD"/>
    <w:rsid w:val="00CA3831"/>
    <w:rsid w:val="00CA476D"/>
    <w:rsid w:val="00CB144B"/>
    <w:rsid w:val="00CB3322"/>
    <w:rsid w:val="00CC13B6"/>
    <w:rsid w:val="00CC6904"/>
    <w:rsid w:val="00CD34EE"/>
    <w:rsid w:val="00CE1420"/>
    <w:rsid w:val="00CE4C26"/>
    <w:rsid w:val="00CE4D77"/>
    <w:rsid w:val="00CE6F76"/>
    <w:rsid w:val="00CF10B0"/>
    <w:rsid w:val="00CF2745"/>
    <w:rsid w:val="00CF62B7"/>
    <w:rsid w:val="00CF7FB6"/>
    <w:rsid w:val="00D00357"/>
    <w:rsid w:val="00D01F42"/>
    <w:rsid w:val="00D06C48"/>
    <w:rsid w:val="00D06D6A"/>
    <w:rsid w:val="00D07E45"/>
    <w:rsid w:val="00D13155"/>
    <w:rsid w:val="00D143AA"/>
    <w:rsid w:val="00D15532"/>
    <w:rsid w:val="00D175AA"/>
    <w:rsid w:val="00D17F34"/>
    <w:rsid w:val="00D2167D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54DD5"/>
    <w:rsid w:val="00D6036A"/>
    <w:rsid w:val="00D63B49"/>
    <w:rsid w:val="00D66D17"/>
    <w:rsid w:val="00D7052B"/>
    <w:rsid w:val="00D72B1E"/>
    <w:rsid w:val="00D73A53"/>
    <w:rsid w:val="00D745A1"/>
    <w:rsid w:val="00D77DF4"/>
    <w:rsid w:val="00D77F94"/>
    <w:rsid w:val="00D81749"/>
    <w:rsid w:val="00D82265"/>
    <w:rsid w:val="00D84CF8"/>
    <w:rsid w:val="00D85A1B"/>
    <w:rsid w:val="00D86225"/>
    <w:rsid w:val="00D86A57"/>
    <w:rsid w:val="00D92F90"/>
    <w:rsid w:val="00D948C3"/>
    <w:rsid w:val="00D95C1C"/>
    <w:rsid w:val="00DB0614"/>
    <w:rsid w:val="00DB37A0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2C8"/>
    <w:rsid w:val="00DD5E17"/>
    <w:rsid w:val="00DD7DA0"/>
    <w:rsid w:val="00DE1608"/>
    <w:rsid w:val="00DE1DC2"/>
    <w:rsid w:val="00DE319C"/>
    <w:rsid w:val="00DE5C4D"/>
    <w:rsid w:val="00DE62E2"/>
    <w:rsid w:val="00DF2604"/>
    <w:rsid w:val="00DF5FAB"/>
    <w:rsid w:val="00DF63E7"/>
    <w:rsid w:val="00DF6D8D"/>
    <w:rsid w:val="00E019E2"/>
    <w:rsid w:val="00E01A31"/>
    <w:rsid w:val="00E02889"/>
    <w:rsid w:val="00E04D85"/>
    <w:rsid w:val="00E0663B"/>
    <w:rsid w:val="00E07BF9"/>
    <w:rsid w:val="00E10E82"/>
    <w:rsid w:val="00E1108C"/>
    <w:rsid w:val="00E11494"/>
    <w:rsid w:val="00E127A8"/>
    <w:rsid w:val="00E131F0"/>
    <w:rsid w:val="00E13C53"/>
    <w:rsid w:val="00E16800"/>
    <w:rsid w:val="00E2136B"/>
    <w:rsid w:val="00E24E25"/>
    <w:rsid w:val="00E25580"/>
    <w:rsid w:val="00E308B9"/>
    <w:rsid w:val="00E317BA"/>
    <w:rsid w:val="00E32558"/>
    <w:rsid w:val="00E33215"/>
    <w:rsid w:val="00E3486C"/>
    <w:rsid w:val="00E35F00"/>
    <w:rsid w:val="00E37568"/>
    <w:rsid w:val="00E37920"/>
    <w:rsid w:val="00E4221A"/>
    <w:rsid w:val="00E42546"/>
    <w:rsid w:val="00E42F89"/>
    <w:rsid w:val="00E4421B"/>
    <w:rsid w:val="00E44376"/>
    <w:rsid w:val="00E506F6"/>
    <w:rsid w:val="00E50BE2"/>
    <w:rsid w:val="00E523CF"/>
    <w:rsid w:val="00E63A08"/>
    <w:rsid w:val="00E6756D"/>
    <w:rsid w:val="00E71144"/>
    <w:rsid w:val="00E715AD"/>
    <w:rsid w:val="00E716BF"/>
    <w:rsid w:val="00E739D0"/>
    <w:rsid w:val="00E80445"/>
    <w:rsid w:val="00E83554"/>
    <w:rsid w:val="00E84656"/>
    <w:rsid w:val="00E854FF"/>
    <w:rsid w:val="00E901B0"/>
    <w:rsid w:val="00E96F4D"/>
    <w:rsid w:val="00E971A9"/>
    <w:rsid w:val="00EA3560"/>
    <w:rsid w:val="00EA57AC"/>
    <w:rsid w:val="00EA658F"/>
    <w:rsid w:val="00EB0B0F"/>
    <w:rsid w:val="00EB42DA"/>
    <w:rsid w:val="00EC0DD7"/>
    <w:rsid w:val="00EC1A41"/>
    <w:rsid w:val="00EC30A1"/>
    <w:rsid w:val="00EC4644"/>
    <w:rsid w:val="00EC799A"/>
    <w:rsid w:val="00ED195C"/>
    <w:rsid w:val="00ED48E6"/>
    <w:rsid w:val="00ED69C2"/>
    <w:rsid w:val="00ED7E38"/>
    <w:rsid w:val="00EE031A"/>
    <w:rsid w:val="00EE1C1F"/>
    <w:rsid w:val="00EE1F3B"/>
    <w:rsid w:val="00EE310C"/>
    <w:rsid w:val="00EE5194"/>
    <w:rsid w:val="00EF074D"/>
    <w:rsid w:val="00EF28E1"/>
    <w:rsid w:val="00EF3251"/>
    <w:rsid w:val="00EF37E5"/>
    <w:rsid w:val="00EF651C"/>
    <w:rsid w:val="00EF72CE"/>
    <w:rsid w:val="00F0096C"/>
    <w:rsid w:val="00F015C0"/>
    <w:rsid w:val="00F04AEB"/>
    <w:rsid w:val="00F1042E"/>
    <w:rsid w:val="00F11CA1"/>
    <w:rsid w:val="00F12E7F"/>
    <w:rsid w:val="00F13159"/>
    <w:rsid w:val="00F13BE5"/>
    <w:rsid w:val="00F15601"/>
    <w:rsid w:val="00F264DB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A0B"/>
    <w:rsid w:val="00F50BB4"/>
    <w:rsid w:val="00F51D01"/>
    <w:rsid w:val="00F52A8F"/>
    <w:rsid w:val="00F54485"/>
    <w:rsid w:val="00F54BAD"/>
    <w:rsid w:val="00F54F3A"/>
    <w:rsid w:val="00F565FB"/>
    <w:rsid w:val="00F57310"/>
    <w:rsid w:val="00F710FB"/>
    <w:rsid w:val="00F717F3"/>
    <w:rsid w:val="00F719FF"/>
    <w:rsid w:val="00F73BC7"/>
    <w:rsid w:val="00F74A7B"/>
    <w:rsid w:val="00F74C5C"/>
    <w:rsid w:val="00F7537B"/>
    <w:rsid w:val="00F765BC"/>
    <w:rsid w:val="00F77F13"/>
    <w:rsid w:val="00F80613"/>
    <w:rsid w:val="00F81868"/>
    <w:rsid w:val="00F84CF8"/>
    <w:rsid w:val="00F868E8"/>
    <w:rsid w:val="00F92126"/>
    <w:rsid w:val="00F972B0"/>
    <w:rsid w:val="00FA25CE"/>
    <w:rsid w:val="00FA3996"/>
    <w:rsid w:val="00FB0E3D"/>
    <w:rsid w:val="00FB249C"/>
    <w:rsid w:val="00FB5BE3"/>
    <w:rsid w:val="00FB79DF"/>
    <w:rsid w:val="00FC411B"/>
    <w:rsid w:val="00FC7FF6"/>
    <w:rsid w:val="00FD16E5"/>
    <w:rsid w:val="00FE09FA"/>
    <w:rsid w:val="00FE2CC1"/>
    <w:rsid w:val="00FE34AA"/>
    <w:rsid w:val="00FF0AD2"/>
    <w:rsid w:val="00FF5557"/>
    <w:rsid w:val="00FF6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  <w:lang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99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70527-2925-4CC9-96FE-A9C441A2E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8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2247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Совет Депутатов-Чехун В.В.</cp:lastModifiedBy>
  <cp:revision>6</cp:revision>
  <cp:lastPrinted>2018-08-06T07:28:00Z</cp:lastPrinted>
  <dcterms:created xsi:type="dcterms:W3CDTF">2019-07-22T14:39:00Z</dcterms:created>
  <dcterms:modified xsi:type="dcterms:W3CDTF">2019-07-22T14:49:00Z</dcterms:modified>
</cp:coreProperties>
</file>