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A434FF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A434FF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8271B3" w:rsidRDefault="008271B3" w:rsidP="008271B3">
      <w:pPr>
        <w:rPr>
          <w:sz w:val="24"/>
        </w:rPr>
      </w:pPr>
      <w:r>
        <w:rPr>
          <w:sz w:val="24"/>
        </w:rPr>
        <w:t xml:space="preserve">                                                      от 05/10/2026 № 2994</w:t>
      </w:r>
    </w:p>
    <w:p w:rsidR="002520CF" w:rsidRPr="00AE3F4B" w:rsidRDefault="002520CF" w:rsidP="002520CF">
      <w:pPr>
        <w:rPr>
          <w:bCs/>
          <w:kern w:val="36"/>
          <w:sz w:val="24"/>
          <w:szCs w:val="24"/>
        </w:rPr>
      </w:pPr>
    </w:p>
    <w:p w:rsidR="002520CF" w:rsidRPr="008A4BEB" w:rsidRDefault="002520CF" w:rsidP="002520CF">
      <w:pPr>
        <w:ind w:right="3401"/>
        <w:jc w:val="both"/>
        <w:rPr>
          <w:sz w:val="24"/>
          <w:szCs w:val="24"/>
        </w:rPr>
      </w:pPr>
      <w:r w:rsidRPr="008A4BEB">
        <w:rPr>
          <w:bCs/>
          <w:kern w:val="36"/>
          <w:sz w:val="24"/>
          <w:szCs w:val="24"/>
        </w:rPr>
        <w:t>Об утверждении административного регламента по</w:t>
      </w:r>
      <w:r>
        <w:rPr>
          <w:bCs/>
          <w:kern w:val="36"/>
          <w:sz w:val="24"/>
          <w:szCs w:val="24"/>
        </w:rPr>
        <w:t xml:space="preserve"> </w:t>
      </w:r>
      <w:r w:rsidRPr="008A4BEB">
        <w:rPr>
          <w:bCs/>
          <w:kern w:val="36"/>
          <w:sz w:val="24"/>
          <w:szCs w:val="24"/>
        </w:rPr>
        <w:t xml:space="preserve">предоставлению муниципальной услуги </w:t>
      </w:r>
      <w:r w:rsidRPr="008A4BEB">
        <w:rPr>
          <w:bCs/>
          <w:sz w:val="24"/>
          <w:szCs w:val="24"/>
        </w:rPr>
        <w:t>«Выдача</w:t>
      </w:r>
      <w:r>
        <w:rPr>
          <w:bCs/>
          <w:sz w:val="24"/>
          <w:szCs w:val="24"/>
        </w:rPr>
        <w:t xml:space="preserve"> </w:t>
      </w:r>
      <w:r w:rsidRPr="008A4BEB">
        <w:rPr>
          <w:bCs/>
          <w:sz w:val="24"/>
          <w:szCs w:val="24"/>
        </w:rPr>
        <w:t>разрешения на</w:t>
      </w:r>
      <w:r w:rsidRPr="008A4BEB">
        <w:rPr>
          <w:bCs/>
          <w:color w:val="FF0000"/>
          <w:sz w:val="24"/>
          <w:szCs w:val="24"/>
        </w:rPr>
        <w:t xml:space="preserve"> </w:t>
      </w:r>
      <w:r w:rsidRPr="008A4BEB">
        <w:rPr>
          <w:bCs/>
          <w:sz w:val="24"/>
          <w:szCs w:val="24"/>
        </w:rPr>
        <w:t>использование земель или земельного</w:t>
      </w:r>
      <w:r>
        <w:rPr>
          <w:bCs/>
          <w:sz w:val="24"/>
          <w:szCs w:val="24"/>
        </w:rPr>
        <w:t xml:space="preserve"> </w:t>
      </w:r>
      <w:r w:rsidRPr="008A4BEB">
        <w:rPr>
          <w:bCs/>
          <w:sz w:val="24"/>
          <w:szCs w:val="24"/>
        </w:rPr>
        <w:t>участка, находящихся в муниципальной собственности</w:t>
      </w:r>
      <w:r>
        <w:rPr>
          <w:bCs/>
          <w:sz w:val="24"/>
          <w:szCs w:val="24"/>
        </w:rPr>
        <w:t xml:space="preserve"> </w:t>
      </w:r>
      <w:r w:rsidRPr="008A4BEB">
        <w:rPr>
          <w:bCs/>
          <w:sz w:val="24"/>
          <w:szCs w:val="24"/>
        </w:rPr>
        <w:t xml:space="preserve">(государственная собственность на которые </w:t>
      </w:r>
      <w:r>
        <w:rPr>
          <w:bCs/>
          <w:sz w:val="24"/>
          <w:szCs w:val="24"/>
        </w:rPr>
        <w:t xml:space="preserve">                                   </w:t>
      </w:r>
      <w:r w:rsidRPr="008A4BEB">
        <w:rPr>
          <w:bCs/>
          <w:sz w:val="24"/>
          <w:szCs w:val="24"/>
        </w:rPr>
        <w:t>не разграничена),</w:t>
      </w:r>
      <w:r>
        <w:rPr>
          <w:bCs/>
          <w:sz w:val="24"/>
          <w:szCs w:val="24"/>
        </w:rPr>
        <w:t xml:space="preserve"> </w:t>
      </w:r>
      <w:r w:rsidRPr="008A4BEB">
        <w:rPr>
          <w:bCs/>
          <w:sz w:val="24"/>
          <w:szCs w:val="24"/>
        </w:rPr>
        <w:t>без предоставления земельного участка и установления сервитута, публичного сервитута»</w:t>
      </w:r>
    </w:p>
    <w:p w:rsidR="002520CF" w:rsidRDefault="002520CF" w:rsidP="002520CF">
      <w:pPr>
        <w:rPr>
          <w:sz w:val="24"/>
          <w:szCs w:val="24"/>
        </w:rPr>
      </w:pPr>
    </w:p>
    <w:p w:rsidR="002520CF" w:rsidRDefault="002520CF" w:rsidP="002520CF">
      <w:pPr>
        <w:rPr>
          <w:sz w:val="24"/>
          <w:szCs w:val="24"/>
        </w:rPr>
      </w:pPr>
    </w:p>
    <w:p w:rsidR="002520CF" w:rsidRPr="00CF2A14" w:rsidRDefault="002520CF" w:rsidP="002520CF">
      <w:pPr>
        <w:rPr>
          <w:sz w:val="24"/>
          <w:szCs w:val="24"/>
        </w:rPr>
      </w:pPr>
    </w:p>
    <w:p w:rsidR="002520CF" w:rsidRPr="008A4BEB" w:rsidRDefault="002520CF" w:rsidP="002520CF">
      <w:pPr>
        <w:tabs>
          <w:tab w:val="left" w:pos="1134"/>
        </w:tabs>
        <w:ind w:firstLine="709"/>
        <w:jc w:val="both"/>
        <w:rPr>
          <w:b/>
          <w:sz w:val="24"/>
          <w:szCs w:val="24"/>
          <w:lang w:eastAsia="en-US"/>
        </w:rPr>
      </w:pPr>
      <w:r w:rsidRPr="008A4BEB">
        <w:rPr>
          <w:sz w:val="24"/>
          <w:szCs w:val="24"/>
        </w:rPr>
        <w:t xml:space="preserve">В соответствии с Федеральным законом от 25.10.2001 № 137-ФЗ «О введении в действие Земельного кодекса Российской Федерации», </w:t>
      </w:r>
      <w:r w:rsidRPr="008A4BEB">
        <w:rPr>
          <w:sz w:val="24"/>
          <w:szCs w:val="24"/>
          <w:lang w:eastAsia="en-US"/>
        </w:rPr>
        <w:t xml:space="preserve">Земельным кодексом Российской Федерации, </w:t>
      </w:r>
      <w:r>
        <w:rPr>
          <w:rFonts w:eastAsia="Calibri"/>
          <w:sz w:val="24"/>
          <w:szCs w:val="24"/>
        </w:rPr>
        <w:t>Градостроительным кодексом Российской Федерации</w:t>
      </w:r>
      <w:r w:rsidRPr="008A4BEB">
        <w:rPr>
          <w:rFonts w:eastAsia="Calibri"/>
          <w:sz w:val="24"/>
          <w:szCs w:val="24"/>
        </w:rPr>
        <w:t xml:space="preserve">, </w:t>
      </w:r>
      <w:r w:rsidRPr="008A4BEB"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</w:t>
      </w:r>
      <w:r w:rsidRPr="00003EFE">
        <w:rPr>
          <w:sz w:val="24"/>
          <w:szCs w:val="24"/>
        </w:rPr>
        <w:t>распоряжением Правительства Ленинградской области от 28.12.2015 № 585-р (ред. от 20.10.2023)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</w:t>
      </w:r>
      <w:r>
        <w:t xml:space="preserve"> </w:t>
      </w:r>
      <w:r w:rsidRPr="008A4BEB">
        <w:rPr>
          <w:sz w:val="24"/>
          <w:szCs w:val="24"/>
          <w:lang w:eastAsia="en-US"/>
        </w:rPr>
        <w:t xml:space="preserve">администрация Сосновоборского городского округа </w:t>
      </w:r>
      <w:r>
        <w:rPr>
          <w:sz w:val="24"/>
          <w:szCs w:val="24"/>
          <w:lang w:eastAsia="en-US"/>
        </w:rPr>
        <w:t xml:space="preserve">                       </w:t>
      </w:r>
      <w:r w:rsidRPr="008A4BEB">
        <w:rPr>
          <w:b/>
          <w:sz w:val="24"/>
          <w:szCs w:val="24"/>
          <w:lang w:eastAsia="en-US"/>
        </w:rPr>
        <w:t>п о с т а н о в л я е т:</w:t>
      </w:r>
    </w:p>
    <w:p w:rsidR="002520CF" w:rsidRPr="008A4BEB" w:rsidRDefault="002520CF" w:rsidP="002520CF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</w:p>
    <w:p w:rsidR="002520CF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 w:rsidRPr="008A4BEB">
        <w:rPr>
          <w:sz w:val="24"/>
          <w:szCs w:val="24"/>
        </w:rPr>
        <w:t>Утвердить административный регламент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(Приложение).</w:t>
      </w:r>
    </w:p>
    <w:p w:rsidR="002520CF" w:rsidRPr="008A4BEB" w:rsidRDefault="002520CF" w:rsidP="002520CF">
      <w:pPr>
        <w:tabs>
          <w:tab w:val="left" w:pos="851"/>
          <w:tab w:val="left" w:pos="1134"/>
        </w:tabs>
        <w:ind w:left="709"/>
        <w:jc w:val="both"/>
        <w:rPr>
          <w:sz w:val="24"/>
          <w:szCs w:val="24"/>
        </w:rPr>
      </w:pPr>
    </w:p>
    <w:p w:rsidR="002520CF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 w:rsidRPr="008A4BEB">
        <w:rPr>
          <w:sz w:val="24"/>
          <w:szCs w:val="24"/>
        </w:rPr>
        <w:t xml:space="preserve">Признать утратившим силу постановление администрации Сосновоборского городского округа от </w:t>
      </w:r>
      <w:r>
        <w:rPr>
          <w:sz w:val="24"/>
          <w:szCs w:val="24"/>
        </w:rPr>
        <w:t>02</w:t>
      </w:r>
      <w:r w:rsidRPr="008A4BEB">
        <w:rPr>
          <w:sz w:val="24"/>
          <w:szCs w:val="24"/>
        </w:rPr>
        <w:t>.</w:t>
      </w:r>
      <w:r>
        <w:rPr>
          <w:sz w:val="24"/>
          <w:szCs w:val="24"/>
        </w:rPr>
        <w:t>06</w:t>
      </w:r>
      <w:r w:rsidRPr="008A4BEB"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 w:rsidRPr="008A4BEB">
        <w:rPr>
          <w:sz w:val="24"/>
          <w:szCs w:val="24"/>
        </w:rPr>
        <w:t xml:space="preserve"> № </w:t>
      </w:r>
      <w:r>
        <w:rPr>
          <w:sz w:val="24"/>
          <w:szCs w:val="24"/>
        </w:rPr>
        <w:t>1496</w:t>
      </w:r>
      <w:r w:rsidRPr="008A4BE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сервитута».</w:t>
      </w:r>
    </w:p>
    <w:p w:rsidR="002520CF" w:rsidRPr="008A4BEB" w:rsidRDefault="002520CF" w:rsidP="002520CF">
      <w:pPr>
        <w:tabs>
          <w:tab w:val="left" w:pos="851"/>
          <w:tab w:val="left" w:pos="1134"/>
        </w:tabs>
        <w:jc w:val="both"/>
        <w:rPr>
          <w:sz w:val="24"/>
          <w:szCs w:val="24"/>
        </w:rPr>
      </w:pPr>
    </w:p>
    <w:p w:rsidR="002520CF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rFonts w:eastAsia="Calibri"/>
          <w:sz w:val="24"/>
          <w:szCs w:val="24"/>
        </w:rPr>
      </w:pPr>
      <w:r w:rsidRPr="008A4BEB">
        <w:rPr>
          <w:rFonts w:eastAsia="Calibri"/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2520CF" w:rsidRPr="008A4BEB" w:rsidRDefault="002520CF" w:rsidP="002520CF">
      <w:pPr>
        <w:tabs>
          <w:tab w:val="left" w:pos="851"/>
          <w:tab w:val="left" w:pos="1134"/>
        </w:tabs>
        <w:jc w:val="both"/>
        <w:rPr>
          <w:rFonts w:eastAsia="Calibri"/>
          <w:sz w:val="24"/>
          <w:szCs w:val="24"/>
        </w:rPr>
      </w:pPr>
    </w:p>
    <w:p w:rsidR="002520CF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 w:rsidRPr="008A4BEB">
        <w:rPr>
          <w:sz w:val="24"/>
          <w:szCs w:val="24"/>
        </w:rPr>
        <w:lastRenderedPageBreak/>
        <w:t>Отделу по связям с общественностью (пресс-центр) разметить настоящее постановление на официальном сайте Сосновоборского городского округа.</w:t>
      </w:r>
    </w:p>
    <w:p w:rsidR="002520CF" w:rsidRPr="008A4BEB" w:rsidRDefault="002520CF" w:rsidP="002520CF">
      <w:pPr>
        <w:tabs>
          <w:tab w:val="left" w:pos="851"/>
          <w:tab w:val="left" w:pos="1134"/>
        </w:tabs>
        <w:jc w:val="both"/>
        <w:rPr>
          <w:sz w:val="24"/>
          <w:szCs w:val="24"/>
        </w:rPr>
      </w:pPr>
    </w:p>
    <w:p w:rsidR="002520CF" w:rsidRPr="002520CF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 w:rsidRPr="008A4BEB">
        <w:rPr>
          <w:rFonts w:eastAsia="Calibri"/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2520CF" w:rsidRPr="008A4BEB" w:rsidRDefault="002520CF" w:rsidP="002520CF">
      <w:pPr>
        <w:tabs>
          <w:tab w:val="left" w:pos="851"/>
          <w:tab w:val="left" w:pos="1134"/>
        </w:tabs>
        <w:jc w:val="both"/>
        <w:rPr>
          <w:sz w:val="24"/>
          <w:szCs w:val="24"/>
        </w:rPr>
      </w:pPr>
    </w:p>
    <w:p w:rsidR="002520CF" w:rsidRPr="008A4BEB" w:rsidRDefault="002520CF" w:rsidP="002520CF">
      <w:pPr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rFonts w:eastAsia="Calibri"/>
          <w:sz w:val="24"/>
          <w:szCs w:val="24"/>
        </w:rPr>
      </w:pPr>
      <w:r w:rsidRPr="008A4BEB">
        <w:rPr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2520CF" w:rsidRDefault="002520CF" w:rsidP="002520CF">
      <w:pPr>
        <w:rPr>
          <w:sz w:val="24"/>
          <w:szCs w:val="24"/>
        </w:rPr>
      </w:pPr>
    </w:p>
    <w:p w:rsidR="002520CF" w:rsidRDefault="002520CF" w:rsidP="002520CF">
      <w:pPr>
        <w:tabs>
          <w:tab w:val="left" w:pos="851"/>
          <w:tab w:val="left" w:pos="1134"/>
        </w:tabs>
        <w:ind w:left="709"/>
        <w:jc w:val="both"/>
        <w:rPr>
          <w:rFonts w:eastAsia="Calibri"/>
          <w:sz w:val="24"/>
          <w:szCs w:val="24"/>
        </w:rPr>
      </w:pPr>
    </w:p>
    <w:p w:rsidR="002520CF" w:rsidRDefault="002520CF" w:rsidP="002520CF">
      <w:pPr>
        <w:tabs>
          <w:tab w:val="left" w:pos="851"/>
          <w:tab w:val="left" w:pos="1134"/>
        </w:tabs>
        <w:ind w:left="709"/>
        <w:jc w:val="both"/>
        <w:rPr>
          <w:rFonts w:eastAsia="Calibri"/>
          <w:sz w:val="24"/>
          <w:szCs w:val="24"/>
        </w:rPr>
      </w:pPr>
    </w:p>
    <w:p w:rsidR="002520CF" w:rsidRDefault="002520CF" w:rsidP="002520CF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Pr="008A4BEB">
        <w:rPr>
          <w:sz w:val="24"/>
          <w:szCs w:val="24"/>
        </w:rPr>
        <w:t xml:space="preserve">Сосновоборского городского округа                             </w:t>
      </w:r>
      <w:r>
        <w:rPr>
          <w:sz w:val="24"/>
          <w:szCs w:val="24"/>
        </w:rPr>
        <w:t xml:space="preserve">                               А.Н. Афанасьев</w:t>
      </w:r>
    </w:p>
    <w:p w:rsidR="002520CF" w:rsidRPr="008A4BEB" w:rsidRDefault="002520CF" w:rsidP="002520CF">
      <w:pPr>
        <w:rPr>
          <w:sz w:val="24"/>
          <w:szCs w:val="24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rPr>
          <w:sz w:val="12"/>
          <w:szCs w:val="12"/>
        </w:rPr>
      </w:pPr>
    </w:p>
    <w:p w:rsidR="002520CF" w:rsidRDefault="002520CF" w:rsidP="002520CF">
      <w:pPr>
        <w:jc w:val="right"/>
        <w:rPr>
          <w:sz w:val="24"/>
          <w:szCs w:val="24"/>
        </w:rPr>
      </w:pPr>
      <w:bookmarkStart w:id="0" w:name="_GoBack"/>
      <w:bookmarkEnd w:id="0"/>
    </w:p>
    <w:p w:rsidR="002520CF" w:rsidRDefault="002520CF" w:rsidP="002520CF">
      <w:pPr>
        <w:jc w:val="right"/>
        <w:rPr>
          <w:sz w:val="24"/>
          <w:szCs w:val="24"/>
        </w:rPr>
      </w:pPr>
    </w:p>
    <w:p w:rsidR="002520CF" w:rsidRPr="008A4BEB" w:rsidRDefault="002520CF" w:rsidP="002520CF">
      <w:pPr>
        <w:jc w:val="right"/>
        <w:rPr>
          <w:sz w:val="24"/>
          <w:szCs w:val="24"/>
        </w:rPr>
      </w:pPr>
      <w:r w:rsidRPr="008A4BEB">
        <w:rPr>
          <w:sz w:val="24"/>
          <w:szCs w:val="24"/>
        </w:rPr>
        <w:t>УТВЕРЖДЕН</w:t>
      </w:r>
    </w:p>
    <w:p w:rsidR="002520CF" w:rsidRPr="008A4BEB" w:rsidRDefault="002520CF" w:rsidP="002520CF">
      <w:pPr>
        <w:jc w:val="right"/>
        <w:rPr>
          <w:sz w:val="24"/>
          <w:szCs w:val="24"/>
        </w:rPr>
      </w:pPr>
      <w:r w:rsidRPr="008A4BEB">
        <w:rPr>
          <w:sz w:val="24"/>
          <w:szCs w:val="24"/>
        </w:rPr>
        <w:t xml:space="preserve">                                                                                              постановлением администрации </w:t>
      </w:r>
    </w:p>
    <w:p w:rsidR="002520CF" w:rsidRPr="008A4BEB" w:rsidRDefault="002520CF" w:rsidP="002520CF">
      <w:pPr>
        <w:jc w:val="right"/>
        <w:rPr>
          <w:sz w:val="24"/>
          <w:szCs w:val="24"/>
        </w:rPr>
      </w:pPr>
      <w:r w:rsidRPr="008A4BEB">
        <w:rPr>
          <w:sz w:val="24"/>
          <w:szCs w:val="24"/>
        </w:rPr>
        <w:t xml:space="preserve">                                                                                      Сосновоборского городского округа </w:t>
      </w:r>
    </w:p>
    <w:p w:rsidR="002520CF" w:rsidRPr="008A4BEB" w:rsidRDefault="002520CF" w:rsidP="002520CF">
      <w:pPr>
        <w:jc w:val="right"/>
        <w:rPr>
          <w:sz w:val="24"/>
        </w:rPr>
      </w:pPr>
      <w:r w:rsidRPr="008A4BEB">
        <w:rPr>
          <w:sz w:val="24"/>
        </w:rPr>
        <w:t xml:space="preserve">от </w:t>
      </w:r>
      <w:r w:rsidR="008271B3">
        <w:rPr>
          <w:sz w:val="24"/>
        </w:rPr>
        <w:t>05/10/2026 № 2994</w:t>
      </w:r>
    </w:p>
    <w:p w:rsidR="002520CF" w:rsidRPr="008A4BEB" w:rsidRDefault="002520CF" w:rsidP="002520CF">
      <w:pPr>
        <w:jc w:val="right"/>
        <w:rPr>
          <w:sz w:val="24"/>
          <w:szCs w:val="24"/>
        </w:rPr>
      </w:pPr>
      <w:r w:rsidRPr="008A4BEB">
        <w:rPr>
          <w:sz w:val="24"/>
          <w:szCs w:val="24"/>
        </w:rPr>
        <w:t xml:space="preserve">                                                                                               </w:t>
      </w:r>
    </w:p>
    <w:p w:rsidR="002520CF" w:rsidRPr="008A4BEB" w:rsidRDefault="002520CF" w:rsidP="002520CF">
      <w:pPr>
        <w:jc w:val="right"/>
        <w:rPr>
          <w:sz w:val="24"/>
          <w:szCs w:val="24"/>
        </w:rPr>
      </w:pPr>
      <w:r w:rsidRPr="008A4BEB">
        <w:rPr>
          <w:sz w:val="24"/>
          <w:szCs w:val="24"/>
        </w:rPr>
        <w:t>(Приложение)</w:t>
      </w:r>
    </w:p>
    <w:p w:rsidR="002520CF" w:rsidRPr="005A1D43" w:rsidRDefault="002520CF" w:rsidP="002520CF">
      <w:pPr>
        <w:jc w:val="center"/>
        <w:rPr>
          <w:b/>
          <w:sz w:val="16"/>
          <w:szCs w:val="16"/>
        </w:rPr>
      </w:pPr>
    </w:p>
    <w:p w:rsidR="002520CF" w:rsidRPr="008A4BEB" w:rsidRDefault="002520CF" w:rsidP="002520CF">
      <w:pPr>
        <w:jc w:val="center"/>
        <w:rPr>
          <w:b/>
          <w:sz w:val="24"/>
          <w:szCs w:val="24"/>
        </w:rPr>
      </w:pPr>
      <w:r w:rsidRPr="008A4BEB">
        <w:rPr>
          <w:b/>
          <w:sz w:val="24"/>
          <w:szCs w:val="24"/>
        </w:rPr>
        <w:t>Административный регламент</w:t>
      </w:r>
    </w:p>
    <w:p w:rsidR="002520CF" w:rsidRPr="008A4BEB" w:rsidRDefault="002520CF" w:rsidP="002520CF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8A4BEB">
        <w:rPr>
          <w:b/>
          <w:sz w:val="24"/>
          <w:szCs w:val="24"/>
        </w:rPr>
        <w:t>администрации муниципального образования Сосновоборский городской округ Ленинградской области по предоставлению муниципальной услуги «</w:t>
      </w:r>
      <w:r w:rsidRPr="008A4BEB">
        <w:rPr>
          <w:rFonts w:eastAsia="Calibri"/>
          <w:b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2520CF" w:rsidRPr="008A4BEB" w:rsidRDefault="002520CF" w:rsidP="002520CF">
      <w:pPr>
        <w:widowControl w:val="0"/>
        <w:autoSpaceDE w:val="0"/>
        <w:autoSpaceDN w:val="0"/>
        <w:ind w:firstLine="540"/>
        <w:jc w:val="center"/>
        <w:rPr>
          <w:sz w:val="24"/>
          <w:szCs w:val="24"/>
        </w:rPr>
      </w:pPr>
      <w:r w:rsidRPr="008A4BEB">
        <w:rPr>
          <w:sz w:val="24"/>
          <w:szCs w:val="24"/>
        </w:rPr>
        <w:t xml:space="preserve">(сокращенное наименование – Выдача разрешения на использование земельного участка без предоставления земельного участка и установления сервитута, публичного сервитута) </w:t>
      </w:r>
    </w:p>
    <w:p w:rsidR="002520CF" w:rsidRPr="008A4BEB" w:rsidRDefault="002520CF" w:rsidP="002520CF">
      <w:pPr>
        <w:jc w:val="center"/>
        <w:rPr>
          <w:sz w:val="24"/>
          <w:szCs w:val="24"/>
        </w:rPr>
      </w:pPr>
      <w:r w:rsidRPr="008A4BEB">
        <w:rPr>
          <w:sz w:val="24"/>
          <w:szCs w:val="24"/>
        </w:rPr>
        <w:t>(далее – административный регламент, муниципальная услуга)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</w:p>
    <w:p w:rsidR="002520CF" w:rsidRDefault="002520CF" w:rsidP="002520CF">
      <w:pPr>
        <w:pStyle w:val="a9"/>
        <w:widowControl w:val="0"/>
        <w:numPr>
          <w:ilvl w:val="0"/>
          <w:numId w:val="3"/>
        </w:numPr>
        <w:jc w:val="center"/>
        <w:outlineLvl w:val="1"/>
        <w:rPr>
          <w:b/>
        </w:rPr>
      </w:pPr>
      <w:bookmarkStart w:id="1" w:name="Par36"/>
      <w:bookmarkEnd w:id="1"/>
      <w:r>
        <w:rPr>
          <w:b/>
        </w:rPr>
        <w:t>Общие положения</w:t>
      </w:r>
    </w:p>
    <w:p w:rsidR="002520CF" w:rsidRDefault="002520CF" w:rsidP="002520CF">
      <w:pPr>
        <w:pStyle w:val="a9"/>
        <w:widowControl w:val="0"/>
        <w:outlineLvl w:val="1"/>
        <w:rPr>
          <w:b/>
        </w:rPr>
      </w:pPr>
    </w:p>
    <w:p w:rsidR="002520CF" w:rsidRDefault="002520CF" w:rsidP="002520CF">
      <w:pPr>
        <w:pStyle w:val="ConsPlusNormal"/>
        <w:numPr>
          <w:ilvl w:val="1"/>
          <w:numId w:val="3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2"/>
      <w:bookmarkEnd w:id="2"/>
      <w:r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Идентификаторы категорий (признаков) заявителей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2520CF" w:rsidRDefault="002520CF" w:rsidP="002520CF">
      <w:pPr>
        <w:pStyle w:val="a9"/>
        <w:widowControl w:val="0"/>
        <w:outlineLvl w:val="1"/>
      </w:pP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  <w:bookmarkStart w:id="3" w:name="Par38"/>
      <w:bookmarkEnd w:id="3"/>
      <w:r>
        <w:rPr>
          <w:sz w:val="24"/>
          <w:szCs w:val="24"/>
        </w:rPr>
        <w:lastRenderedPageBreak/>
        <w:t>2. Стандарт предоставления муниципальной услуги.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Наименование муниципальной услуги: 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Сосновоборский городской округ Ленинградской области (далее - ОМСУ).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2.3. Результат предоставления муниципальной услуги.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Результатом предоставления услуги является: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 w:rsidRPr="005A1D43">
        <w:rPr>
          <w:sz w:val="24"/>
          <w:szCs w:val="24"/>
        </w:rPr>
        <w:t>(приложение к настоящему регламенту - образец 1)</w:t>
      </w:r>
      <w:r w:rsidRPr="005A1D43">
        <w:rPr>
          <w:sz w:val="24"/>
          <w:szCs w:val="24"/>
          <w:lang w:bidi="ru-RU"/>
        </w:rPr>
        <w:t>;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- разрешение на размещение объекта на землях, земельном участке или части земельного участка, </w:t>
      </w:r>
      <w:r>
        <w:rPr>
          <w:sz w:val="24"/>
          <w:szCs w:val="24"/>
        </w:rPr>
        <w:t xml:space="preserve">находящихся в муниципальной собственности (государственная собственность на которые не разграничена*) </w:t>
      </w:r>
      <w:r w:rsidRPr="005A1D43">
        <w:rPr>
          <w:sz w:val="24"/>
          <w:szCs w:val="24"/>
        </w:rPr>
        <w:t>(приложение к настоящему регламенту - образец 2)</w:t>
      </w:r>
      <w:r w:rsidRPr="005A1D43">
        <w:rPr>
          <w:sz w:val="24"/>
          <w:szCs w:val="24"/>
          <w:lang w:bidi="ru-RU"/>
        </w:rPr>
        <w:t>;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- решение об отказе в предоставлении муниципальной услуги </w:t>
      </w:r>
      <w:r w:rsidRPr="005A1D43">
        <w:rPr>
          <w:sz w:val="24"/>
          <w:szCs w:val="24"/>
        </w:rPr>
        <w:t>(приложение к настоящему регламенту - образец 3)</w:t>
      </w:r>
      <w:r w:rsidRPr="005A1D43">
        <w:rPr>
          <w:sz w:val="24"/>
          <w:szCs w:val="24"/>
          <w:lang w:bidi="ru-RU"/>
        </w:rPr>
        <w:t>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составляет не более 15 минут.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 услуги, - Единый портал, ПГУ ЛО (при технической реализации), СМЭВ, </w:t>
      </w:r>
      <w:r w:rsidRPr="00F1123D">
        <w:rPr>
          <w:rFonts w:ascii="Times New Roman" w:hAnsi="Times New Roman" w:cs="Times New Roman"/>
          <w:sz w:val="24"/>
          <w:szCs w:val="24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</w:t>
      </w:r>
      <w:r>
        <w:rPr>
          <w:rFonts w:ascii="Times New Roman" w:hAnsi="Times New Roman" w:cs="Times New Roman"/>
          <w:sz w:val="24"/>
          <w:szCs w:val="24"/>
        </w:rPr>
        <w:t>ых, а также электронные сервисы.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520CF" w:rsidRDefault="002520CF" w:rsidP="00252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2.10.4. Предоставление результатов муниципальной услуги в отношении </w:t>
      </w:r>
      <w:r>
        <w:rPr>
          <w:rFonts w:ascii="Times New Roman" w:hAnsi="Times New Roman" w:cs="Times New Roman"/>
          <w:sz w:val="24"/>
          <w:szCs w:val="24"/>
        </w:rPr>
        <w:lastRenderedPageBreak/>
        <w:t>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2520CF" w:rsidRDefault="002520CF" w:rsidP="002520CF">
      <w:pPr>
        <w:widowControl w:val="0"/>
        <w:ind w:firstLine="540"/>
        <w:jc w:val="both"/>
        <w:rPr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2520CF" w:rsidRDefault="002520CF" w:rsidP="002520CF">
      <w:pPr>
        <w:widowControl w:val="0"/>
        <w:ind w:firstLine="567"/>
        <w:jc w:val="both"/>
        <w:rPr>
          <w:sz w:val="24"/>
          <w:szCs w:val="24"/>
        </w:rPr>
      </w:pPr>
    </w:p>
    <w:p w:rsidR="002520CF" w:rsidRDefault="002520CF" w:rsidP="002520CF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b/>
          <w:sz w:val="24"/>
          <w:szCs w:val="24"/>
        </w:rPr>
        <w:t>Состав, последовательность и сроки выполнения</w:t>
      </w:r>
    </w:p>
    <w:p w:rsidR="002520CF" w:rsidRDefault="002520CF" w:rsidP="002520CF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rFonts w:ascii="Calibri" w:hAnsi="Calibri"/>
          <w:sz w:val="24"/>
          <w:szCs w:val="24"/>
        </w:rPr>
        <w:t xml:space="preserve"> </w:t>
      </w:r>
      <w:r>
        <w:rPr>
          <w:sz w:val="24"/>
          <w:szCs w:val="24"/>
        </w:rPr>
        <w:t>Перечень осуществляемых при предоставлении муниципальной услуги административных процедур: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а) профилирование заявителя;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б) прием заявления и документов;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в) межведомственное информационное взаимодействие;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г) принятие решения о предоставлении (отказе в предоставлении) услуги;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д) предоставление результата муниципальной услуги.</w:t>
      </w:r>
    </w:p>
    <w:p w:rsidR="002520CF" w:rsidRDefault="002520CF" w:rsidP="002520CF">
      <w:pPr>
        <w:widowControl w:val="0"/>
        <w:ind w:firstLine="709"/>
        <w:jc w:val="both"/>
        <w:rPr>
          <w:sz w:val="24"/>
          <w:szCs w:val="24"/>
          <w:lang w:bidi="ru-RU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2520CF" w:rsidRPr="002520CF" w:rsidRDefault="002520CF" w:rsidP="002520C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520CF" w:rsidRPr="002520CF" w:rsidRDefault="002520CF" w:rsidP="002520C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статьями 9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hyperlink r:id="rId10" w:tooltip="https://login.consultant.ru/link/?req=doc&amp;base=LAW&amp;n=494999&amp;dst=100202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10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hyperlink r:id="rId11" w:tooltip="https://login.consultant.ru/link/?req=doc&amp;base=LAW&amp;n=494999&amp;dst=100243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14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2520CF" w:rsidRPr="002520CF" w:rsidRDefault="002520CF" w:rsidP="002520C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520CF" w:rsidRPr="002520CF" w:rsidRDefault="002520CF" w:rsidP="002520C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520CF" w:rsidRPr="002520CF" w:rsidRDefault="002520CF" w:rsidP="002520C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статьями 9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10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2520CF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14</w:t>
        </w:r>
      </w:hyperlink>
      <w:r w:rsidRPr="002520C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</w:t>
      </w:r>
      <w:r w:rsidRPr="005A1D43">
        <w:rPr>
          <w:rFonts w:ascii="Times New Roman" w:hAnsi="Times New Roman" w:cs="Times New Roman"/>
          <w:sz w:val="24"/>
          <w:szCs w:val="24"/>
        </w:rPr>
        <w:t>(приложение к настоящему регламенту – образец № 5).</w:t>
      </w:r>
    </w:p>
    <w:p w:rsidR="002520CF" w:rsidRDefault="002520CF" w:rsidP="002520C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</w:t>
      </w:r>
      <w:r>
        <w:rPr>
          <w:rFonts w:ascii="Times New Roman" w:hAnsi="Times New Roman" w:cs="Times New Roman"/>
          <w:sz w:val="24"/>
          <w:szCs w:val="24"/>
        </w:rPr>
        <w:lastRenderedPageBreak/>
        <w:t>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520CF" w:rsidRDefault="002520CF" w:rsidP="002520C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Федеральную налоговую службу.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сведения о выдаче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«Р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>
        <w:rPr>
          <w:rFonts w:ascii="Times New Roman" w:hAnsi="Times New Roman" w:cs="Times New Roman"/>
          <w:sz w:val="24"/>
          <w:szCs w:val="24"/>
        </w:rPr>
        <w:t>предоставляется (в соответствии со способом, указанным заявителем при подаче заявления и документов):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23D">
        <w:rPr>
          <w:rFonts w:ascii="Times New Roman" w:hAnsi="Times New Roman" w:cs="Times New Roman"/>
          <w:sz w:val="24"/>
          <w:szCs w:val="24"/>
        </w:rPr>
        <w:t>3.6.3.</w:t>
      </w:r>
      <w:r>
        <w:rPr>
          <w:rFonts w:ascii="Times New Roman" w:hAnsi="Times New Roman" w:cs="Times New Roman"/>
          <w:sz w:val="24"/>
          <w:szCs w:val="24"/>
        </w:rPr>
        <w:t xml:space="preserve"> Возможность предоставления ОМСУ или ГБУ ЛО «МФЦ»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2520CF" w:rsidRDefault="002520CF" w:rsidP="002520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2520CF" w:rsidRDefault="002520CF" w:rsidP="002520CF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520CF" w:rsidRDefault="002520CF" w:rsidP="002520CF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2520CF" w:rsidRDefault="002520CF" w:rsidP="002520CF">
      <w:pPr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2520CF" w:rsidRDefault="002520CF" w:rsidP="002520CF">
      <w:pPr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по предоставлению</w:t>
      </w:r>
    </w:p>
    <w:p w:rsidR="002520CF" w:rsidRDefault="002520CF" w:rsidP="002520CF">
      <w:pPr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муниципальной  услуги</w:t>
      </w:r>
    </w:p>
    <w:p w:rsidR="002520CF" w:rsidRDefault="002520CF" w:rsidP="002520CF">
      <w:pPr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:rsidR="002520CF" w:rsidRDefault="002520CF" w:rsidP="002520CF">
      <w:pPr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(наименование услуги)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условных обозначений и сокращений,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Идентификаторы категорий (признаков) заявителей,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Исчерпывающий перечень документов,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необходимых для предоставлении муниципальной услуги,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Исчерпывающий перечень оснований для отказа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в приеме запроса о предоставлении муниципальной услуги и документов,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необходимых для предоставления услуги,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оснований для приостановления предоставления муниципальной услуги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или отказа в предоставлении муниципальной услуги,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Формы запроса о предоставлении муниципальной услуги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</w:p>
    <w:p w:rsidR="002520CF" w:rsidRDefault="002520CF" w:rsidP="002520CF">
      <w:pPr>
        <w:ind w:firstLine="709"/>
        <w:jc w:val="center"/>
        <w:outlineLvl w:val="0"/>
        <w:rPr>
          <w:sz w:val="24"/>
          <w:szCs w:val="24"/>
        </w:rPr>
      </w:pPr>
    </w:p>
    <w:p w:rsidR="002520CF" w:rsidRDefault="002520CF" w:rsidP="002520CF">
      <w:pPr>
        <w:numPr>
          <w:ilvl w:val="0"/>
          <w:numId w:val="4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условных обозначений и сокращений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 Условные сокращения: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а) ОМСУ – органы местного самоуправления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е) ЗК РФ –  Земельный кодекс Российской Федерации;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>
        <w:rPr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2520CF" w:rsidRDefault="002520CF" w:rsidP="002520CF">
      <w:pPr>
        <w:jc w:val="both"/>
        <w:outlineLvl w:val="0"/>
        <w:rPr>
          <w:sz w:val="24"/>
          <w:szCs w:val="24"/>
        </w:rPr>
      </w:pP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 Условные обозначения: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б) ИП – заявителем является Индивидуальный предприниматель;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в) ЮЛ – заявителем является юридическое лицо;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г) ФЛ – заявителем является физическое лицо;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д) П(з) – представитель заявителя;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е) ЕП – Единый портал;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ж) ЕПГУ, ПГУ ЛО – документы подаются посредством портала;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з) Л - документы подаются при личном посещении МФЦ;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и) О – представляется оригинал документа;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к) О(э) – представляется оригинал документа в электронной форме;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л) К – представляется копия документа;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м) К(э) – представляется копия документа в электронной форме;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н) Д(1) – документы представляются в одном экземпляре;</w:t>
      </w:r>
    </w:p>
    <w:p w:rsidR="002520CF" w:rsidRDefault="002520CF" w:rsidP="002520CF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о) Д(2) – документы представляются в двух экземплярах.</w:t>
      </w:r>
    </w:p>
    <w:p w:rsidR="002520CF" w:rsidRDefault="002520CF" w:rsidP="002520CF">
      <w:pPr>
        <w:widowControl w:val="0"/>
        <w:ind w:firstLine="540"/>
        <w:jc w:val="center"/>
        <w:rPr>
          <w:b/>
          <w:bCs/>
          <w:sz w:val="24"/>
          <w:szCs w:val="24"/>
        </w:rPr>
      </w:pPr>
    </w:p>
    <w:p w:rsidR="002520CF" w:rsidRDefault="002520CF" w:rsidP="002520CF">
      <w:pPr>
        <w:widowControl w:val="0"/>
        <w:ind w:firstLine="5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II. Идентификаторы категорий (признаков) заявителей </w:t>
      </w:r>
    </w:p>
    <w:p w:rsidR="002520CF" w:rsidRDefault="002520CF" w:rsidP="002520CF">
      <w:pPr>
        <w:widowControl w:val="0"/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№ 1</w:t>
      </w:r>
    </w:p>
    <w:p w:rsidR="002520CF" w:rsidRDefault="002520CF" w:rsidP="002520CF">
      <w:pPr>
        <w:widowControl w:val="0"/>
        <w:jc w:val="both"/>
        <w:rPr>
          <w:b/>
          <w:bCs/>
          <w:sz w:val="24"/>
          <w:szCs w:val="24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2835"/>
        <w:gridCol w:w="3073"/>
      </w:tblGrid>
      <w:tr w:rsidR="002520CF" w:rsidTr="00C91C69">
        <w:trPr>
          <w:trHeight w:val="375"/>
        </w:trPr>
        <w:tc>
          <w:tcPr>
            <w:tcW w:w="3969" w:type="dxa"/>
            <w:vMerge w:val="restart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2520CF" w:rsidRDefault="002520CF" w:rsidP="00C91C6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2520CF" w:rsidTr="00C91C69">
        <w:trPr>
          <w:trHeight w:val="375"/>
        </w:trPr>
        <w:tc>
          <w:tcPr>
            <w:tcW w:w="3969" w:type="dxa"/>
            <w:vMerge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bidi="ru-RU"/>
              </w:rPr>
              <w:t>Выдача разрешения на использование</w:t>
            </w:r>
            <w:r>
              <w:rPr>
                <w:sz w:val="24"/>
                <w:szCs w:val="24"/>
                <w:lang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bidi="ru-RU"/>
              </w:rPr>
              <w:t xml:space="preserve">Выдача разрешения на размещение объекта </w:t>
            </w:r>
            <w:r>
              <w:rPr>
                <w:sz w:val="24"/>
                <w:szCs w:val="24"/>
                <w:lang w:bidi="ru-RU"/>
              </w:rPr>
              <w:t xml:space="preserve">на землях, земельном участке или части земельного участка, </w:t>
            </w:r>
            <w:r>
              <w:rPr>
                <w:sz w:val="24"/>
                <w:szCs w:val="24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2520CF" w:rsidTr="00C91C69">
        <w:trPr>
          <w:trHeight w:val="375"/>
        </w:trPr>
        <w:tc>
          <w:tcPr>
            <w:tcW w:w="3969" w:type="dxa"/>
            <w:vMerge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2520CF" w:rsidRDefault="002520CF" w:rsidP="00C91C69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А</w:t>
            </w:r>
          </w:p>
        </w:tc>
        <w:tc>
          <w:tcPr>
            <w:tcW w:w="3073" w:type="dxa"/>
          </w:tcPr>
          <w:p w:rsidR="002520CF" w:rsidRDefault="002520CF" w:rsidP="00C91C69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Б</w:t>
            </w:r>
          </w:p>
        </w:tc>
      </w:tr>
      <w:tr w:rsidR="002520CF" w:rsidTr="00C91C69">
        <w:trPr>
          <w:trHeight w:val="258"/>
        </w:trPr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Юридическое лицо</w:t>
            </w:r>
          </w:p>
        </w:tc>
        <w:tc>
          <w:tcPr>
            <w:tcW w:w="2835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1А</w:t>
            </w:r>
          </w:p>
        </w:tc>
        <w:tc>
          <w:tcPr>
            <w:tcW w:w="3073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1Б</w:t>
            </w:r>
          </w:p>
        </w:tc>
      </w:tr>
      <w:tr w:rsidR="002520CF" w:rsidTr="00C91C69">
        <w:trPr>
          <w:trHeight w:val="93"/>
        </w:trPr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2А</w:t>
            </w:r>
          </w:p>
        </w:tc>
        <w:tc>
          <w:tcPr>
            <w:tcW w:w="3073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2Б</w:t>
            </w:r>
          </w:p>
        </w:tc>
      </w:tr>
      <w:tr w:rsidR="002520CF" w:rsidTr="00C91C69">
        <w:trPr>
          <w:trHeight w:val="259"/>
        </w:trPr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Физическое лицо</w:t>
            </w:r>
          </w:p>
        </w:tc>
        <w:tc>
          <w:tcPr>
            <w:tcW w:w="2835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3А</w:t>
            </w:r>
          </w:p>
        </w:tc>
        <w:tc>
          <w:tcPr>
            <w:tcW w:w="3073" w:type="dxa"/>
          </w:tcPr>
          <w:p w:rsidR="002520CF" w:rsidRDefault="002520CF" w:rsidP="00C91C69">
            <w:pPr>
              <w:widowControl w:val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3Б</w:t>
            </w:r>
          </w:p>
        </w:tc>
      </w:tr>
    </w:tbl>
    <w:p w:rsidR="002520CF" w:rsidRDefault="002520CF" w:rsidP="002520CF">
      <w:pPr>
        <w:widowControl w:val="0"/>
        <w:ind w:firstLine="540"/>
        <w:jc w:val="both"/>
        <w:rPr>
          <w:bCs/>
          <w:sz w:val="24"/>
          <w:szCs w:val="24"/>
        </w:rPr>
      </w:pPr>
    </w:p>
    <w:p w:rsidR="002520CF" w:rsidRDefault="002520CF" w:rsidP="002520CF">
      <w:pPr>
        <w:widowControl w:val="0"/>
        <w:jc w:val="center"/>
        <w:rPr>
          <w:b/>
          <w:bCs/>
          <w:sz w:val="24"/>
          <w:szCs w:val="24"/>
          <w:lang w:bidi="ru-RU"/>
        </w:rPr>
      </w:pPr>
      <w:r>
        <w:rPr>
          <w:b/>
          <w:bCs/>
          <w:sz w:val="24"/>
          <w:szCs w:val="24"/>
          <w:lang w:bidi="ru-RU"/>
        </w:rPr>
        <w:t>III.</w:t>
      </w:r>
      <w:r>
        <w:rPr>
          <w:bCs/>
          <w:sz w:val="24"/>
          <w:szCs w:val="24"/>
          <w:lang w:bidi="ru-RU"/>
        </w:rPr>
        <w:t xml:space="preserve"> </w:t>
      </w:r>
      <w:r>
        <w:rPr>
          <w:b/>
          <w:bCs/>
          <w:sz w:val="24"/>
          <w:szCs w:val="24"/>
          <w:lang w:bidi="ru-RU"/>
        </w:rPr>
        <w:t>Исчерпывающий перечень документов, необходимых для предоставления муниципальной услуги</w:t>
      </w:r>
    </w:p>
    <w:p w:rsidR="002520CF" w:rsidRDefault="002520CF" w:rsidP="002520CF">
      <w:pPr>
        <w:widowControl w:val="0"/>
        <w:jc w:val="both"/>
        <w:rPr>
          <w:bCs/>
          <w:sz w:val="24"/>
          <w:szCs w:val="24"/>
          <w:lang w:bidi="ru-RU"/>
        </w:rPr>
      </w:pPr>
    </w:p>
    <w:p w:rsidR="002520CF" w:rsidRDefault="002520CF" w:rsidP="002520CF">
      <w:pPr>
        <w:widowControl w:val="0"/>
        <w:jc w:val="right"/>
        <w:rPr>
          <w:bCs/>
          <w:sz w:val="24"/>
          <w:szCs w:val="24"/>
          <w:lang w:bidi="ru-RU"/>
        </w:rPr>
      </w:pPr>
      <w:r>
        <w:rPr>
          <w:bCs/>
          <w:sz w:val="24"/>
          <w:szCs w:val="24"/>
          <w:lang w:bidi="ru-RU"/>
        </w:rPr>
        <w:t xml:space="preserve">Таблица № 2 </w:t>
      </w:r>
    </w:p>
    <w:p w:rsidR="002520CF" w:rsidRDefault="002520CF" w:rsidP="002520CF">
      <w:pPr>
        <w:widowControl w:val="0"/>
        <w:jc w:val="both"/>
        <w:rPr>
          <w:bCs/>
          <w:sz w:val="24"/>
          <w:szCs w:val="24"/>
          <w:lang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2520CF" w:rsidTr="00C91C69">
        <w:trPr>
          <w:trHeight w:val="745"/>
        </w:trPr>
        <w:tc>
          <w:tcPr>
            <w:tcW w:w="1032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№</w:t>
            </w: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№</w:t>
            </w:r>
          </w:p>
        </w:tc>
        <w:tc>
          <w:tcPr>
            <w:tcW w:w="1236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Идентификаторы категорий (признаков) заявителей</w:t>
            </w: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4077" w:type="dxa"/>
            <w:gridSpan w:val="3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Перечень необходимых для предоставления муниципальной услуги документов</w:t>
            </w: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1834" w:type="dxa"/>
            <w:gridSpan w:val="3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Способы подачи документов, требования к представлению документов</w:t>
            </w: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1852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Иные требования</w:t>
            </w:r>
          </w:p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</w:tr>
      <w:tr w:rsidR="002520CF" w:rsidTr="00C91C69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520CF" w:rsidTr="00C91C69">
        <w:trPr>
          <w:gridAfter w:val="1"/>
          <w:wAfter w:w="108" w:type="dxa"/>
          <w:trHeight w:val="381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1А-3Б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852" w:type="dxa"/>
            <w:gridSpan w:val="3"/>
          </w:tcPr>
          <w:p w:rsidR="002520CF" w:rsidRDefault="002520CF" w:rsidP="00C91C69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[Все], Д(1)</w:t>
            </w:r>
          </w:p>
        </w:tc>
      </w:tr>
      <w:tr w:rsidR="002520CF" w:rsidTr="00C91C69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1А-3Б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Документ, удостоверяющий личность заявителя и представителя заявителя (</w:t>
            </w:r>
            <w:r>
              <w:rPr>
                <w:bCs/>
                <w:lang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852" w:type="dxa"/>
            <w:gridSpan w:val="3"/>
            <w:vMerge w:val="restart"/>
          </w:tcPr>
          <w:p w:rsidR="002520CF" w:rsidRDefault="002520CF" w:rsidP="00C91C69">
            <w:pPr>
              <w:jc w:val="both"/>
              <w:outlineLvl w:val="0"/>
            </w:pPr>
            <w:r>
              <w:rPr>
                <w:sz w:val="24"/>
                <w:szCs w:val="24"/>
              </w:rPr>
              <w:t>К, О(э), Д(1), П(з)</w:t>
            </w:r>
          </w:p>
        </w:tc>
      </w:tr>
      <w:tr w:rsidR="002520CF" w:rsidTr="00C91C69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bCs/>
                <w:lang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2520CF" w:rsidRDefault="002520CF" w:rsidP="00C91C69">
            <w:pPr>
              <w:rPr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2520CF" w:rsidRDefault="002520CF" w:rsidP="00C91C69">
            <w:pPr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2520CF" w:rsidTr="00C91C69">
        <w:trPr>
          <w:gridAfter w:val="1"/>
          <w:wAfter w:w="108" w:type="dxa"/>
          <w:trHeight w:val="278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1А-3А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2520CF" w:rsidRDefault="002520CF" w:rsidP="00C91C69"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852" w:type="dxa"/>
            <w:gridSpan w:val="3"/>
          </w:tcPr>
          <w:p w:rsidR="002520CF" w:rsidRDefault="002520CF" w:rsidP="00C91C69">
            <w:r>
              <w:rPr>
                <w:sz w:val="24"/>
                <w:szCs w:val="24"/>
              </w:rPr>
              <w:t>О, О(э), Д(1),</w:t>
            </w:r>
          </w:p>
        </w:tc>
      </w:tr>
      <w:tr w:rsidR="002520CF" w:rsidTr="00C91C69">
        <w:trPr>
          <w:gridAfter w:val="1"/>
          <w:wAfter w:w="108" w:type="dxa"/>
          <w:trHeight w:val="278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1Б-3Б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 xml:space="preserve">Документ, подтверждающий </w:t>
            </w:r>
            <w:r>
              <w:rPr>
                <w:bCs/>
                <w:sz w:val="24"/>
                <w:szCs w:val="24"/>
                <w:lang w:bidi="ru-RU"/>
              </w:rPr>
              <w:lastRenderedPageBreak/>
              <w:t xml:space="preserve">полномочия представителя заявителя </w:t>
            </w:r>
            <w:r>
              <w:rPr>
                <w:bCs/>
                <w:lang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ЕПГУ, ПГУ </w:t>
            </w:r>
            <w:r>
              <w:rPr>
                <w:sz w:val="24"/>
                <w:szCs w:val="24"/>
              </w:rPr>
              <w:lastRenderedPageBreak/>
              <w:t>ЛО, Л</w:t>
            </w:r>
          </w:p>
        </w:tc>
        <w:tc>
          <w:tcPr>
            <w:tcW w:w="1852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К, О(э), Д(1), </w:t>
            </w:r>
            <w:r>
              <w:rPr>
                <w:sz w:val="24"/>
                <w:szCs w:val="24"/>
              </w:rPr>
              <w:lastRenderedPageBreak/>
              <w:t>П(з)</w:t>
            </w:r>
          </w:p>
        </w:tc>
      </w:tr>
      <w:tr w:rsidR="002520CF" w:rsidTr="00C91C69">
        <w:trPr>
          <w:gridAfter w:val="1"/>
          <w:wAfter w:w="108" w:type="dxa"/>
          <w:trHeight w:val="835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1Б-3Б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852" w:type="dxa"/>
            <w:gridSpan w:val="3"/>
          </w:tcPr>
          <w:p w:rsidR="002520CF" w:rsidRDefault="002520CF" w:rsidP="00C91C69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[Все], Д(1)</w:t>
            </w:r>
          </w:p>
        </w:tc>
      </w:tr>
      <w:tr w:rsidR="002520CF" w:rsidTr="00C91C69">
        <w:trPr>
          <w:gridAfter w:val="1"/>
          <w:wAfter w:w="108" w:type="dxa"/>
          <w:trHeight w:val="495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1Б-3Б</w:t>
            </w:r>
          </w:p>
        </w:tc>
        <w:tc>
          <w:tcPr>
            <w:tcW w:w="3969" w:type="dxa"/>
          </w:tcPr>
          <w:p w:rsidR="002520CF" w:rsidRDefault="002520CF" w:rsidP="00C91C69">
            <w:pPr>
              <w:widowControl w:val="0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Документ, удостоверяющий личность заявителя или представителя заявителя (</w:t>
            </w:r>
            <w:r>
              <w:rPr>
                <w:bCs/>
                <w:lang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852" w:type="dxa"/>
            <w:gridSpan w:val="3"/>
          </w:tcPr>
          <w:p w:rsidR="002520CF" w:rsidRDefault="002520CF" w:rsidP="00C91C69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О, Д(1)</w:t>
            </w:r>
          </w:p>
        </w:tc>
      </w:tr>
      <w:tr w:rsidR="002520CF" w:rsidTr="00C91C69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520CF" w:rsidTr="00C91C69">
        <w:trPr>
          <w:gridAfter w:val="1"/>
          <w:wAfter w:w="108" w:type="dxa"/>
          <w:trHeight w:val="345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Выписка из Единого государственного реестра </w:t>
            </w:r>
            <w:r>
              <w:rPr>
                <w:sz w:val="24"/>
                <w:szCs w:val="24"/>
              </w:rPr>
              <w:lastRenderedPageBreak/>
              <w:t xml:space="preserve">юридических лиц. </w:t>
            </w:r>
          </w:p>
        </w:tc>
        <w:tc>
          <w:tcPr>
            <w:tcW w:w="1890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ЕПГУ, ПГУ ЛО, Л</w:t>
            </w:r>
          </w:p>
        </w:tc>
        <w:tc>
          <w:tcPr>
            <w:tcW w:w="1787" w:type="dxa"/>
            <w:gridSpan w:val="2"/>
          </w:tcPr>
          <w:p w:rsidR="002520CF" w:rsidRDefault="002520CF" w:rsidP="00C91C69">
            <w:r>
              <w:rPr>
                <w:sz w:val="24"/>
                <w:szCs w:val="24"/>
              </w:rPr>
              <w:t>О, О(э), Д(1)</w:t>
            </w:r>
          </w:p>
        </w:tc>
      </w:tr>
      <w:tr w:rsidR="002520CF" w:rsidTr="00C91C69">
        <w:trPr>
          <w:gridAfter w:val="1"/>
          <w:wAfter w:w="108" w:type="dxa"/>
          <w:trHeight w:val="210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2520CF" w:rsidRDefault="002520CF" w:rsidP="00C91C69">
            <w:r>
              <w:rPr>
                <w:sz w:val="24"/>
                <w:szCs w:val="24"/>
              </w:rPr>
              <w:t>О, О(э), Д(1)</w:t>
            </w:r>
          </w:p>
        </w:tc>
      </w:tr>
      <w:tr w:rsidR="002520CF" w:rsidTr="00C91C69">
        <w:trPr>
          <w:gridAfter w:val="1"/>
          <w:wAfter w:w="108" w:type="dxa"/>
          <w:trHeight w:val="555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2520CF" w:rsidRDefault="002520CF" w:rsidP="00C91C69">
            <w:r>
              <w:rPr>
                <w:sz w:val="24"/>
                <w:szCs w:val="24"/>
              </w:rPr>
              <w:t>О, О(э), Д(1)</w:t>
            </w:r>
          </w:p>
        </w:tc>
      </w:tr>
      <w:tr w:rsidR="002520CF" w:rsidTr="00C91C69">
        <w:trPr>
          <w:gridAfter w:val="1"/>
          <w:wAfter w:w="108" w:type="dxa"/>
          <w:trHeight w:val="543"/>
        </w:trPr>
        <w:tc>
          <w:tcPr>
            <w:tcW w:w="993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2520CF" w:rsidRDefault="002520CF" w:rsidP="00C91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2520CF" w:rsidRDefault="002520CF" w:rsidP="00C91C69">
            <w:r>
              <w:rPr>
                <w:sz w:val="24"/>
                <w:szCs w:val="24"/>
              </w:rPr>
              <w:t>О, О(э), Д(1)</w:t>
            </w:r>
          </w:p>
        </w:tc>
      </w:tr>
      <w:tr w:rsidR="002520CF" w:rsidTr="00C91C69">
        <w:trPr>
          <w:gridAfter w:val="1"/>
          <w:wAfter w:w="108" w:type="dxa"/>
          <w:trHeight w:val="543"/>
        </w:trPr>
        <w:tc>
          <w:tcPr>
            <w:tcW w:w="993" w:type="dxa"/>
          </w:tcPr>
          <w:p w:rsidR="002520CF" w:rsidRPr="00F1123D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 w:rsidRPr="00F1123D">
              <w:rPr>
                <w:bCs/>
                <w:sz w:val="24"/>
                <w:szCs w:val="24"/>
                <w:lang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2520CF" w:rsidRPr="00F1123D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 w:rsidRPr="00F1123D">
              <w:rPr>
                <w:bCs/>
                <w:sz w:val="24"/>
                <w:szCs w:val="24"/>
                <w:lang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2520CF" w:rsidRPr="00F1123D" w:rsidRDefault="002520CF" w:rsidP="00C91C69">
            <w:pPr>
              <w:rPr>
                <w:rFonts w:eastAsia="Calibri"/>
                <w:sz w:val="24"/>
                <w:szCs w:val="24"/>
              </w:rPr>
            </w:pPr>
            <w:r w:rsidRPr="00F1123D">
              <w:rPr>
                <w:rFonts w:eastAsia="Calibri"/>
                <w:sz w:val="24"/>
                <w:szCs w:val="24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2520CF" w:rsidRPr="00F1123D" w:rsidRDefault="002520CF" w:rsidP="00C91C69">
            <w:pPr>
              <w:rPr>
                <w:sz w:val="24"/>
                <w:szCs w:val="24"/>
              </w:rPr>
            </w:pPr>
            <w:r w:rsidRPr="00F1123D">
              <w:rPr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2520CF" w:rsidRPr="00F1123D" w:rsidRDefault="002520CF" w:rsidP="00C91C69">
            <w:pPr>
              <w:rPr>
                <w:sz w:val="24"/>
                <w:szCs w:val="24"/>
              </w:rPr>
            </w:pPr>
            <w:r w:rsidRPr="00F1123D">
              <w:rPr>
                <w:sz w:val="24"/>
                <w:szCs w:val="24"/>
              </w:rPr>
              <w:t>О, О(э), Д(1)</w:t>
            </w:r>
          </w:p>
        </w:tc>
      </w:tr>
    </w:tbl>
    <w:p w:rsidR="002520CF" w:rsidRDefault="002520CF" w:rsidP="002520CF">
      <w:pPr>
        <w:widowControl w:val="0"/>
        <w:jc w:val="both"/>
        <w:rPr>
          <w:sz w:val="24"/>
          <w:szCs w:val="24"/>
          <w:lang w:bidi="ru-RU"/>
        </w:rPr>
      </w:pPr>
    </w:p>
    <w:p w:rsidR="002520CF" w:rsidRDefault="002520CF" w:rsidP="002520CF">
      <w:pPr>
        <w:widowControl w:val="0"/>
        <w:ind w:firstLine="567"/>
        <w:jc w:val="center"/>
        <w:rPr>
          <w:rFonts w:cs="Calibri"/>
          <w:b/>
          <w:bCs/>
          <w:sz w:val="24"/>
          <w:szCs w:val="24"/>
        </w:rPr>
      </w:pPr>
    </w:p>
    <w:p w:rsidR="002520CF" w:rsidRDefault="002520CF" w:rsidP="002520CF">
      <w:pPr>
        <w:widowControl w:val="0"/>
        <w:ind w:firstLine="567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2520CF" w:rsidRDefault="002520CF" w:rsidP="002520CF">
      <w:pPr>
        <w:widowControl w:val="0"/>
        <w:jc w:val="both"/>
        <w:rPr>
          <w:rFonts w:cs="Calibri"/>
          <w:bCs/>
          <w:sz w:val="24"/>
          <w:szCs w:val="24"/>
        </w:rPr>
      </w:pPr>
    </w:p>
    <w:p w:rsidR="002520CF" w:rsidRDefault="002520CF" w:rsidP="002520CF">
      <w:pPr>
        <w:widowControl w:val="0"/>
        <w:jc w:val="right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Таблица № 3</w:t>
      </w:r>
    </w:p>
    <w:p w:rsidR="002520CF" w:rsidRDefault="002520CF" w:rsidP="002520CF">
      <w:pPr>
        <w:widowControl w:val="0"/>
        <w:jc w:val="both"/>
        <w:rPr>
          <w:rFonts w:cs="Calibri"/>
          <w:b/>
          <w:bCs/>
          <w:sz w:val="24"/>
          <w:szCs w:val="24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0"/>
        <w:gridCol w:w="7150"/>
        <w:gridCol w:w="2317"/>
      </w:tblGrid>
      <w:tr w:rsidR="002520CF" w:rsidTr="00C91C69">
        <w:trPr>
          <w:trHeight w:val="313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317" w:type="dxa"/>
          </w:tcPr>
          <w:p w:rsidR="002520CF" w:rsidRDefault="002520CF" w:rsidP="00C91C69">
            <w:pPr>
              <w:widowControl w:val="0"/>
              <w:ind w:left="10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2520CF" w:rsidTr="00C91C69">
        <w:trPr>
          <w:trHeight w:val="600"/>
        </w:trPr>
        <w:tc>
          <w:tcPr>
            <w:tcW w:w="9857" w:type="dxa"/>
            <w:gridSpan w:val="3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520CF" w:rsidTr="00C91C69">
        <w:trPr>
          <w:trHeight w:val="228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2520CF" w:rsidRDefault="002520CF" w:rsidP="00C91C69">
            <w:pPr>
              <w:widowControl w:val="0"/>
              <w:ind w:left="8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107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93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84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73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22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tabs>
                <w:tab w:val="left" w:pos="1114"/>
              </w:tabs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209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 xml:space="preserve">неполное заполнение полей в форме заявления, в том числе в </w:t>
            </w:r>
            <w:r>
              <w:rPr>
                <w:bCs/>
                <w:sz w:val="24"/>
                <w:szCs w:val="24"/>
                <w:lang w:bidi="ru-RU"/>
              </w:rPr>
              <w:lastRenderedPageBreak/>
              <w:t>интерактивной форме заявления на ЕПГУ/ПГУ ЛО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left="83"/>
              <w:jc w:val="center"/>
            </w:pPr>
            <w:r>
              <w:rPr>
                <w:bCs/>
                <w:sz w:val="24"/>
                <w:szCs w:val="24"/>
              </w:rPr>
              <w:lastRenderedPageBreak/>
              <w:t>1А-3Б</w:t>
            </w:r>
          </w:p>
        </w:tc>
      </w:tr>
      <w:tr w:rsidR="002520CF" w:rsidTr="00C91C69">
        <w:trPr>
          <w:trHeight w:val="497"/>
        </w:trPr>
        <w:tc>
          <w:tcPr>
            <w:tcW w:w="9857" w:type="dxa"/>
            <w:gridSpan w:val="3"/>
          </w:tcPr>
          <w:p w:rsidR="002520CF" w:rsidRDefault="002520CF" w:rsidP="00C91C6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520CF" w:rsidTr="00C91C69">
        <w:trPr>
          <w:trHeight w:val="838"/>
        </w:trPr>
        <w:tc>
          <w:tcPr>
            <w:tcW w:w="390" w:type="dxa"/>
          </w:tcPr>
          <w:p w:rsidR="002520CF" w:rsidRDefault="002520CF" w:rsidP="00C91C69">
            <w:pPr>
              <w:ind w:firstLine="709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2520CF" w:rsidRDefault="002520CF" w:rsidP="00C91C69">
            <w:pPr>
              <w:ind w:firstLine="709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2520CF" w:rsidRDefault="002520CF" w:rsidP="00C91C69">
            <w:pPr>
              <w:ind w:firstLine="709"/>
              <w:jc w:val="both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330"/>
        </w:trPr>
        <w:tc>
          <w:tcPr>
            <w:tcW w:w="9857" w:type="dxa"/>
            <w:gridSpan w:val="3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подано с нарушением требований, установленных пунктами 3 и 4 </w:t>
            </w:r>
            <w:r>
              <w:rPr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1А-3А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1А-1А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1А-3А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В заявлении указаны объекты, предполагаемые к размещению, не предусмотренные п</w:t>
            </w:r>
            <w:r>
              <w:rPr>
                <w:sz w:val="24"/>
                <w:szCs w:val="24"/>
              </w:rPr>
              <w:t>остановлением Правительства РФ № 1300</w:t>
            </w:r>
            <w:r>
              <w:rPr>
                <w:bCs/>
                <w:sz w:val="24"/>
                <w:szCs w:val="24"/>
                <w:lang w:bidi="ru-RU"/>
              </w:rPr>
              <w:t>;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1А-3Б</w:t>
            </w:r>
          </w:p>
        </w:tc>
      </w:tr>
      <w:tr w:rsidR="002520CF" w:rsidTr="00C91C69">
        <w:trPr>
          <w:trHeight w:val="6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tabs>
                <w:tab w:val="left" w:pos="902"/>
              </w:tabs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1Б-3Б</w:t>
            </w:r>
          </w:p>
        </w:tc>
      </w:tr>
      <w:tr w:rsidR="002520CF" w:rsidTr="00C91C69">
        <w:trPr>
          <w:trHeight w:val="150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1Б-3Б</w:t>
            </w:r>
          </w:p>
        </w:tc>
      </w:tr>
      <w:tr w:rsidR="002520CF" w:rsidTr="00C91C69">
        <w:trPr>
          <w:trHeight w:val="153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1Б-3Б</w:t>
            </w:r>
          </w:p>
        </w:tc>
      </w:tr>
      <w:tr w:rsidR="002520CF" w:rsidTr="00C91C69">
        <w:trPr>
          <w:trHeight w:val="144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1Б-3Б</w:t>
            </w:r>
          </w:p>
        </w:tc>
      </w:tr>
      <w:tr w:rsidR="002520CF" w:rsidTr="00C91C69">
        <w:trPr>
          <w:trHeight w:val="133"/>
        </w:trPr>
        <w:tc>
          <w:tcPr>
            <w:tcW w:w="39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150" w:type="dxa"/>
          </w:tcPr>
          <w:p w:rsidR="002520CF" w:rsidRDefault="002520CF" w:rsidP="00C91C69">
            <w:pPr>
              <w:widowControl w:val="0"/>
              <w:ind w:left="-66"/>
              <w:jc w:val="both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317" w:type="dxa"/>
          </w:tcPr>
          <w:p w:rsidR="002520CF" w:rsidRDefault="002520CF" w:rsidP="00C91C6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1Б-3Б</w:t>
            </w:r>
          </w:p>
        </w:tc>
      </w:tr>
    </w:tbl>
    <w:p w:rsidR="002520CF" w:rsidRDefault="002520CF" w:rsidP="002520CF">
      <w:pPr>
        <w:widowControl w:val="0"/>
        <w:jc w:val="center"/>
        <w:rPr>
          <w:rFonts w:cs="Calibri"/>
          <w:b/>
          <w:bCs/>
          <w:sz w:val="24"/>
          <w:szCs w:val="24"/>
        </w:rPr>
      </w:pPr>
    </w:p>
    <w:p w:rsidR="002520CF" w:rsidRDefault="002520CF" w:rsidP="002520CF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 w:type="page" w:clear="all"/>
      </w:r>
    </w:p>
    <w:p w:rsidR="002520CF" w:rsidRDefault="002520CF" w:rsidP="002520CF">
      <w:pPr>
        <w:widowControl w:val="0"/>
        <w:jc w:val="center"/>
        <w:rPr>
          <w:rFonts w:cs="Calibri"/>
          <w:b/>
          <w:bCs/>
          <w:sz w:val="24"/>
          <w:szCs w:val="24"/>
        </w:rPr>
      </w:pPr>
    </w:p>
    <w:p w:rsidR="002520CF" w:rsidRDefault="002520CF" w:rsidP="002520CF">
      <w:pPr>
        <w:widowControl w:val="0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V. Формы заявления и документов, необходимых для предоставления муниципальной услуги</w:t>
      </w:r>
    </w:p>
    <w:p w:rsidR="002520CF" w:rsidRDefault="002520CF" w:rsidP="002520CF">
      <w:pPr>
        <w:widowControl w:val="0"/>
        <w:spacing w:line="254" w:lineRule="auto"/>
        <w:ind w:left="5720"/>
        <w:jc w:val="right"/>
        <w:rPr>
          <w:sz w:val="24"/>
          <w:szCs w:val="24"/>
        </w:rPr>
      </w:pPr>
      <w:r>
        <w:rPr>
          <w:sz w:val="24"/>
          <w:szCs w:val="24"/>
        </w:rPr>
        <w:t>Образец № 1</w:t>
      </w:r>
    </w:p>
    <w:p w:rsidR="002520CF" w:rsidRDefault="002520CF" w:rsidP="002520CF">
      <w:pPr>
        <w:widowControl w:val="0"/>
        <w:spacing w:line="254" w:lineRule="auto"/>
        <w:ind w:left="5720"/>
        <w:jc w:val="right"/>
        <w:rPr>
          <w:sz w:val="24"/>
          <w:szCs w:val="24"/>
        </w:rPr>
      </w:pP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>
        <w:rPr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>
        <w:rPr>
          <w:b/>
          <w:bCs/>
          <w:sz w:val="24"/>
          <w:szCs w:val="24"/>
        </w:rPr>
        <w:br/>
        <w:t>собственности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</w:p>
    <w:p w:rsidR="002520CF" w:rsidRPr="00520DAA" w:rsidRDefault="002520CF" w:rsidP="002520CF">
      <w:pPr>
        <w:jc w:val="center"/>
        <w:rPr>
          <w:spacing w:val="20"/>
          <w:sz w:val="28"/>
          <w:szCs w:val="28"/>
        </w:rPr>
      </w:pPr>
      <w:r w:rsidRPr="00520DAA">
        <w:rPr>
          <w:spacing w:val="20"/>
          <w:sz w:val="28"/>
          <w:szCs w:val="28"/>
        </w:rPr>
        <w:t xml:space="preserve">ПОСТАНОВЛЕНИЕ </w:t>
      </w:r>
      <w:r w:rsidRPr="00520DAA">
        <w:rPr>
          <w:sz w:val="28"/>
          <w:szCs w:val="28"/>
          <w:vertAlign w:val="superscript"/>
        </w:rPr>
        <w:footnoteReference w:id="1"/>
      </w:r>
    </w:p>
    <w:p w:rsidR="002520CF" w:rsidRPr="00022EB0" w:rsidRDefault="002520CF" w:rsidP="002520CF">
      <w:pPr>
        <w:jc w:val="center"/>
      </w:pPr>
      <w:r w:rsidRPr="00022EB0">
        <w:t>от ___________ № ___________</w:t>
      </w:r>
    </w:p>
    <w:p w:rsidR="002520CF" w:rsidRDefault="002520CF" w:rsidP="002520CF">
      <w:pPr>
        <w:jc w:val="center"/>
        <w:rPr>
          <w:sz w:val="24"/>
          <w:szCs w:val="24"/>
        </w:rPr>
      </w:pP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на использование земель, земельного участка или части земельного участка,</w:t>
      </w:r>
      <w:r>
        <w:rPr>
          <w:sz w:val="24"/>
          <w:szCs w:val="24"/>
        </w:rPr>
        <w:br/>
        <w:t>находящихся в государственной или муниципальной собственности</w:t>
      </w:r>
    </w:p>
    <w:p w:rsidR="002520CF" w:rsidRDefault="002520CF" w:rsidP="002520CF">
      <w:pPr>
        <w:widowControl w:val="0"/>
        <w:tabs>
          <w:tab w:val="left" w:leader="underscore" w:pos="3221"/>
          <w:tab w:val="left" w:pos="3380"/>
          <w:tab w:val="left" w:leader="underscore" w:pos="5069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Дата выдачи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line="271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Разрешает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фамилия, имя, отчество (при наличии), паспортные данные, адрес регистрации или постоянного проживания)</w:t>
      </w:r>
    </w:p>
    <w:p w:rsidR="002520CF" w:rsidRDefault="002520CF" w:rsidP="002520CF">
      <w:pPr>
        <w:widowControl w:val="0"/>
        <w:tabs>
          <w:tab w:val="left" w:leader="underscore" w:pos="100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18"/>
        </w:tabs>
        <w:spacing w:line="271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(цель использования земельного участка)</w:t>
      </w:r>
      <w:r>
        <w:rPr>
          <w:i/>
          <w:iCs/>
          <w:sz w:val="24"/>
          <w:szCs w:val="24"/>
        </w:rPr>
        <w:br/>
      </w:r>
      <w:r>
        <w:rPr>
          <w:sz w:val="24"/>
          <w:szCs w:val="24"/>
        </w:rPr>
        <w:t>на землях</w:t>
      </w:r>
      <w:r>
        <w:rPr>
          <w:sz w:val="24"/>
          <w:szCs w:val="24"/>
        </w:rPr>
        <w:tab/>
        <w:t>.</w:t>
      </w:r>
    </w:p>
    <w:p w:rsidR="002520CF" w:rsidRDefault="002520CF" w:rsidP="002520CF">
      <w:pPr>
        <w:widowControl w:val="0"/>
        <w:pBdr>
          <w:bottom w:val="single" w:sz="4" w:space="0" w:color="000000"/>
        </w:pBd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i/>
          <w:iCs/>
          <w:sz w:val="24"/>
          <w:szCs w:val="24"/>
        </w:rPr>
        <w:br/>
        <w:t>собственности)</w:t>
      </w:r>
    </w:p>
    <w:p w:rsidR="002520CF" w:rsidRDefault="002520CF" w:rsidP="002520CF">
      <w:pPr>
        <w:widowControl w:val="0"/>
        <w:tabs>
          <w:tab w:val="left" w:leader="underscore" w:pos="100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Местоположение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(адрес места размещения объекта)</w:t>
      </w:r>
    </w:p>
    <w:p w:rsidR="002520CF" w:rsidRDefault="002520CF" w:rsidP="002520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Кадастровый номер земельного участка </w:t>
      </w:r>
      <w:r>
        <w:rPr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ab/>
        <w:t xml:space="preserve"> 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</w:t>
      </w:r>
    </w:p>
    <w:p w:rsidR="002520CF" w:rsidRDefault="002520CF" w:rsidP="002520CF">
      <w:pPr>
        <w:widowControl w:val="0"/>
        <w:tabs>
          <w:tab w:val="left" w:leader="underscore" w:pos="10018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Разрешение выдано на срок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18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18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2520CF" w:rsidRDefault="002520CF" w:rsidP="002520CF">
      <w:pPr>
        <w:widowControl w:val="0"/>
        <w:tabs>
          <w:tab w:val="left" w:leader="underscore" w:pos="9929"/>
        </w:tabs>
        <w:rPr>
          <w:sz w:val="24"/>
          <w:szCs w:val="24"/>
        </w:rPr>
      </w:pPr>
      <w:r>
        <w:rPr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929"/>
        </w:tabs>
        <w:rPr>
          <w:sz w:val="24"/>
          <w:szCs w:val="24"/>
        </w:rPr>
      </w:pPr>
      <w:r>
        <w:rPr>
          <w:sz w:val="24"/>
          <w:szCs w:val="24"/>
        </w:rPr>
        <w:t>Дополнительные условия использования участка</w:t>
      </w:r>
    </w:p>
    <w:p w:rsidR="002520CF" w:rsidRDefault="002520CF" w:rsidP="002520CF">
      <w:pPr>
        <w:widowControl w:val="0"/>
        <w:rPr>
          <w:sz w:val="24"/>
          <w:szCs w:val="24"/>
        </w:rPr>
      </w:pPr>
      <w:r>
        <w:rPr>
          <w:sz w:val="24"/>
          <w:szCs w:val="24"/>
        </w:rPr>
        <w:t>Приложение: схема границ предполагаемых к использованию земель или части</w:t>
      </w:r>
    </w:p>
    <w:p w:rsidR="002520CF" w:rsidRDefault="002520CF" w:rsidP="002520CF">
      <w:pPr>
        <w:widowControl w:val="0"/>
        <w:rPr>
          <w:sz w:val="24"/>
          <w:szCs w:val="24"/>
        </w:rPr>
      </w:pPr>
      <w:r>
        <w:rPr>
          <w:sz w:val="24"/>
          <w:szCs w:val="24"/>
        </w:rPr>
        <w:lastRenderedPageBreak/>
        <w:t>земельного участка на кадастровом плане территории</w:t>
      </w:r>
      <w:r>
        <w:rPr>
          <w:sz w:val="24"/>
          <w:szCs w:val="24"/>
          <w:vertAlign w:val="superscript"/>
        </w:rPr>
        <w:footnoteReference w:id="3"/>
      </w:r>
    </w:p>
    <w:p w:rsidR="002520CF" w:rsidRDefault="002520CF" w:rsidP="002520CF">
      <w:pPr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2520CF" w:rsidRDefault="002520CF" w:rsidP="002520CF">
      <w:pPr>
        <w:widowControl w:val="0"/>
        <w:spacing w:line="254" w:lineRule="auto"/>
        <w:ind w:left="5720"/>
        <w:jc w:val="right"/>
        <w:rPr>
          <w:sz w:val="24"/>
          <w:szCs w:val="24"/>
        </w:rPr>
      </w:pPr>
      <w:r>
        <w:rPr>
          <w:sz w:val="24"/>
          <w:szCs w:val="24"/>
        </w:rPr>
        <w:t>Образец  № 2</w:t>
      </w:r>
    </w:p>
    <w:p w:rsidR="002520CF" w:rsidRDefault="002520CF" w:rsidP="002520CF">
      <w:pPr>
        <w:widowControl w:val="0"/>
        <w:spacing w:line="254" w:lineRule="auto"/>
        <w:ind w:left="5720"/>
        <w:jc w:val="right"/>
        <w:rPr>
          <w:sz w:val="24"/>
          <w:szCs w:val="24"/>
        </w:rPr>
      </w:pP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</w:p>
    <w:p w:rsidR="002520CF" w:rsidRPr="00520DAA" w:rsidRDefault="002520CF" w:rsidP="002520CF">
      <w:pPr>
        <w:jc w:val="center"/>
        <w:rPr>
          <w:spacing w:val="20"/>
          <w:sz w:val="28"/>
          <w:szCs w:val="28"/>
        </w:rPr>
      </w:pPr>
      <w:r w:rsidRPr="00520DAA">
        <w:rPr>
          <w:spacing w:val="20"/>
          <w:sz w:val="28"/>
          <w:szCs w:val="28"/>
        </w:rPr>
        <w:t xml:space="preserve">ПОСТАНОВЛЕНИЕ </w:t>
      </w:r>
      <w:r w:rsidRPr="00520DAA">
        <w:rPr>
          <w:sz w:val="28"/>
          <w:szCs w:val="28"/>
          <w:vertAlign w:val="superscript"/>
        </w:rPr>
        <w:footnoteReference w:id="4"/>
      </w:r>
    </w:p>
    <w:p w:rsidR="002520CF" w:rsidRPr="00022EB0" w:rsidRDefault="002520CF" w:rsidP="002520CF">
      <w:pPr>
        <w:jc w:val="center"/>
      </w:pPr>
      <w:r w:rsidRPr="00022EB0">
        <w:t>от ___________ № ___________</w:t>
      </w:r>
    </w:p>
    <w:p w:rsidR="002520CF" w:rsidRDefault="002520CF" w:rsidP="002520CF">
      <w:pPr>
        <w:widowControl w:val="0"/>
        <w:spacing w:line="293" w:lineRule="auto"/>
        <w:jc w:val="center"/>
        <w:rPr>
          <w:i/>
          <w:iCs/>
          <w:sz w:val="24"/>
          <w:szCs w:val="24"/>
        </w:rPr>
      </w:pPr>
    </w:p>
    <w:p w:rsidR="002520CF" w:rsidRDefault="002520CF" w:rsidP="002520CF">
      <w:pPr>
        <w:widowControl w:val="0"/>
        <w:spacing w:line="293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(наименование уполномоченного органа, осуществляющего выдачу разрешения)</w:t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1000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Разрешает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:rsidR="002520CF" w:rsidRDefault="002520CF" w:rsidP="002520CF">
      <w:pPr>
        <w:widowControl w:val="0"/>
        <w:tabs>
          <w:tab w:val="left" w:leader="underscore" w:pos="10007"/>
        </w:tabs>
        <w:spacing w:line="26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07"/>
        </w:tabs>
        <w:spacing w:line="271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(цель использования земельного участка)</w:t>
      </w:r>
      <w:r>
        <w:rPr>
          <w:i/>
          <w:iCs/>
          <w:sz w:val="24"/>
          <w:szCs w:val="24"/>
        </w:rPr>
        <w:br/>
      </w:r>
      <w:r>
        <w:rPr>
          <w:sz w:val="24"/>
          <w:szCs w:val="24"/>
        </w:rPr>
        <w:t>на землях</w:t>
      </w:r>
      <w:r>
        <w:rPr>
          <w:sz w:val="24"/>
          <w:szCs w:val="24"/>
        </w:rPr>
        <w:tab/>
        <w:t>.</w:t>
      </w:r>
    </w:p>
    <w:p w:rsidR="002520CF" w:rsidRDefault="002520CF" w:rsidP="002520CF">
      <w:pPr>
        <w:widowControl w:val="0"/>
        <w:pBdr>
          <w:bottom w:val="single" w:sz="4" w:space="0" w:color="000000"/>
        </w:pBd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i/>
          <w:iCs/>
          <w:sz w:val="24"/>
          <w:szCs w:val="24"/>
        </w:rPr>
        <w:br/>
        <w:t>собственности)</w:t>
      </w: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Местоположение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spacing w:line="293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(адрес места размещения объекта)</w:t>
      </w: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Кадастровый номер земельного участка</w:t>
      </w:r>
      <w:r>
        <w:rPr>
          <w:sz w:val="24"/>
          <w:szCs w:val="24"/>
          <w:vertAlign w:val="superscript"/>
        </w:rPr>
        <w:footnoteReference w:id="5"/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Разрешение выдано на срок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trike/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10007"/>
        </w:tabs>
        <w:jc w:val="both"/>
        <w:rPr>
          <w:strike/>
          <w:sz w:val="24"/>
          <w:szCs w:val="24"/>
        </w:rPr>
      </w:pPr>
      <w:r>
        <w:rPr>
          <w:strike/>
          <w:sz w:val="24"/>
          <w:szCs w:val="24"/>
        </w:rPr>
        <w:tab/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936"/>
        </w:tabs>
        <w:rPr>
          <w:sz w:val="24"/>
          <w:szCs w:val="24"/>
        </w:rPr>
      </w:pP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936"/>
        </w:tabs>
        <w:rPr>
          <w:sz w:val="24"/>
          <w:szCs w:val="24"/>
        </w:rPr>
      </w:pPr>
      <w:r>
        <w:rPr>
          <w:sz w:val="24"/>
          <w:szCs w:val="24"/>
        </w:rPr>
        <w:t>Дополнительные условия использования участка</w:t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936"/>
        </w:tabs>
        <w:rPr>
          <w:sz w:val="24"/>
          <w:szCs w:val="24"/>
        </w:rPr>
      </w:pPr>
    </w:p>
    <w:p w:rsidR="002520CF" w:rsidRDefault="002520CF" w:rsidP="002520CF">
      <w:pPr>
        <w:widowControl w:val="0"/>
        <w:rPr>
          <w:sz w:val="24"/>
          <w:szCs w:val="24"/>
        </w:rPr>
      </w:pPr>
      <w:r>
        <w:rPr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2520CF" w:rsidRDefault="002520CF" w:rsidP="002520CF">
      <w:pPr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2520CF" w:rsidRDefault="002520CF" w:rsidP="002520CF">
      <w:pPr>
        <w:widowControl w:val="0"/>
        <w:spacing w:after="500"/>
        <w:ind w:left="5720"/>
        <w:jc w:val="right"/>
        <w:rPr>
          <w:sz w:val="24"/>
          <w:szCs w:val="24"/>
        </w:rPr>
      </w:pPr>
      <w:r>
        <w:rPr>
          <w:sz w:val="24"/>
          <w:szCs w:val="24"/>
        </w:rPr>
        <w:t>Образец № 3</w:t>
      </w:r>
    </w:p>
    <w:p w:rsidR="002520CF" w:rsidRDefault="002520CF" w:rsidP="002520CF">
      <w:pPr>
        <w:keepNext/>
        <w:keepLines/>
        <w:widowControl w:val="0"/>
        <w:pBdr>
          <w:bottom w:val="single" w:sz="4" w:space="0" w:color="000000"/>
        </w:pBdr>
        <w:spacing w:after="38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Форма решения об отказе в предоставлении услуги</w:t>
      </w:r>
    </w:p>
    <w:p w:rsidR="002520CF" w:rsidRDefault="002520CF" w:rsidP="002520CF">
      <w:pPr>
        <w:widowControl w:val="0"/>
        <w:spacing w:after="38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2520CF" w:rsidRDefault="002520CF" w:rsidP="002520CF">
      <w:pPr>
        <w:widowControl w:val="0"/>
        <w:tabs>
          <w:tab w:val="left" w:leader="underscore" w:pos="3168"/>
        </w:tabs>
        <w:spacing w:after="60"/>
        <w:ind w:right="2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/>
        <w:ind w:left="6820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</w:t>
      </w:r>
    </w:p>
    <w:p w:rsidR="002520CF" w:rsidRDefault="002520CF" w:rsidP="002520CF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/>
        <w:ind w:left="6820"/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/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z w:val="24"/>
          <w:szCs w:val="24"/>
        </w:rPr>
        <w:br/>
        <w:t>об отказе в предоставлении услуги</w:t>
      </w:r>
      <w:r>
        <w:rPr>
          <w:sz w:val="24"/>
          <w:szCs w:val="24"/>
        </w:rPr>
        <w:br/>
        <w:t xml:space="preserve">№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от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9853"/>
          <w:tab w:val="left" w:pos="993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2520CF" w:rsidRDefault="002520CF" w:rsidP="002520CF">
      <w:pPr>
        <w:widowControl w:val="0"/>
        <w:tabs>
          <w:tab w:val="left" w:leader="underscore" w:pos="9853"/>
          <w:tab w:val="left" w:pos="9938"/>
        </w:tabs>
        <w:ind w:firstLine="720"/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7"/>
        <w:gridCol w:w="3900"/>
        <w:gridCol w:w="4829"/>
      </w:tblGrid>
      <w:tr w:rsidR="002520CF" w:rsidTr="00C91C69">
        <w:trPr>
          <w:trHeight w:hRule="exact" w:val="2252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пункта регламента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spacing w:before="120" w:line="23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spacing w:before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причин отказа в предоставлении услуги </w:t>
            </w:r>
            <w:r w:rsidRPr="00F1123D">
              <w:rPr>
                <w:sz w:val="24"/>
                <w:szCs w:val="24"/>
              </w:rPr>
              <w:t>(</w:t>
            </w:r>
            <w:r w:rsidRPr="00F1123D"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</w:t>
            </w:r>
            <w:r w:rsidRPr="00F1123D">
              <w:rPr>
                <w:sz w:val="24"/>
                <w:szCs w:val="24"/>
              </w:rPr>
              <w:t>)</w:t>
            </w:r>
          </w:p>
        </w:tc>
      </w:tr>
      <w:tr w:rsidR="002520CF" w:rsidTr="00C91C69">
        <w:trPr>
          <w:trHeight w:hRule="exact" w:val="2406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spacing w:before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соответствующий (ие) номер(а) пункта регламента, указанные в Таблицей 3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spacing w:before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2520CF" w:rsidRDefault="002520CF" w:rsidP="002520CF">
      <w:pPr>
        <w:spacing w:after="239" w:line="1" w:lineRule="exact"/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9926"/>
        </w:tabs>
        <w:spacing w:line="312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Дополнительно информируем: </w:t>
      </w:r>
      <w:r>
        <w:rPr>
          <w:sz w:val="24"/>
          <w:szCs w:val="24"/>
        </w:rPr>
        <w:tab/>
        <w:t>.</w:t>
      </w:r>
    </w:p>
    <w:p w:rsidR="002520CF" w:rsidRDefault="002520CF" w:rsidP="002520CF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2520CF" w:rsidRDefault="002520CF" w:rsidP="002520CF">
      <w:pPr>
        <w:widowControl w:val="0"/>
        <w:spacing w:after="60" w:line="312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</w:t>
      </w:r>
      <w:r>
        <w:rPr>
          <w:sz w:val="24"/>
          <w:szCs w:val="24"/>
        </w:rPr>
        <w:lastRenderedPageBreak/>
        <w:t>предоставления земельного участка и установления сервитута, публичного сервитута», а также в судебном порядке.</w:t>
      </w:r>
      <w:r>
        <w:rPr>
          <w:sz w:val="24"/>
          <w:szCs w:val="24"/>
        </w:rPr>
        <w:br w:type="page" w:clear="all"/>
      </w:r>
    </w:p>
    <w:p w:rsidR="002520CF" w:rsidRDefault="002520CF" w:rsidP="002520CF">
      <w:pPr>
        <w:widowControl w:val="0"/>
        <w:spacing w:line="254" w:lineRule="auto"/>
        <w:ind w:left="5738"/>
        <w:jc w:val="right"/>
        <w:rPr>
          <w:sz w:val="24"/>
          <w:szCs w:val="24"/>
        </w:rPr>
      </w:pPr>
      <w:r>
        <w:rPr>
          <w:sz w:val="24"/>
          <w:szCs w:val="24"/>
        </w:rPr>
        <w:t>Образец № 4</w:t>
      </w:r>
    </w:p>
    <w:p w:rsidR="002520CF" w:rsidRDefault="002520CF" w:rsidP="002520CF">
      <w:pPr>
        <w:widowControl w:val="0"/>
        <w:spacing w:line="254" w:lineRule="auto"/>
        <w:ind w:left="5738"/>
        <w:jc w:val="right"/>
        <w:rPr>
          <w:sz w:val="24"/>
          <w:szCs w:val="24"/>
        </w:rPr>
      </w:pPr>
    </w:p>
    <w:p w:rsidR="002520CF" w:rsidRDefault="002520CF" w:rsidP="002520CF">
      <w:pPr>
        <w:keepNext/>
        <w:keepLines/>
        <w:widowControl w:val="0"/>
        <w:spacing w:after="360" w:line="254" w:lineRule="auto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Форма заявления о предоставлении услуги</w:t>
      </w:r>
    </w:p>
    <w:p w:rsidR="002520CF" w:rsidRDefault="002520CF" w:rsidP="002520CF">
      <w:pPr>
        <w:widowControl w:val="0"/>
        <w:ind w:left="5120"/>
        <w:rPr>
          <w:sz w:val="24"/>
          <w:szCs w:val="24"/>
        </w:rPr>
      </w:pPr>
      <w:r>
        <w:rPr>
          <w:sz w:val="24"/>
          <w:szCs w:val="24"/>
        </w:rPr>
        <w:t>кому:</w:t>
      </w:r>
    </w:p>
    <w:p w:rsidR="002520CF" w:rsidRDefault="002520CF" w:rsidP="002520CF">
      <w:pPr>
        <w:widowControl w:val="0"/>
        <w:ind w:left="512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>________________________________________(</w:t>
      </w:r>
      <w:r>
        <w:rPr>
          <w:i/>
          <w:iCs/>
          <w:sz w:val="24"/>
          <w:szCs w:val="24"/>
        </w:rPr>
        <w:t>наименование уполномоченного органа, осуществляющего выдачу разрешения на размещение объекта</w:t>
      </w:r>
      <w:r>
        <w:rPr>
          <w:sz w:val="24"/>
          <w:szCs w:val="24"/>
        </w:rPr>
        <w:t>)</w:t>
      </w:r>
    </w:p>
    <w:p w:rsidR="002520CF" w:rsidRDefault="002520CF" w:rsidP="002520CF">
      <w:pPr>
        <w:widowControl w:val="0"/>
        <w:ind w:left="5120"/>
        <w:rPr>
          <w:sz w:val="24"/>
          <w:szCs w:val="24"/>
        </w:rPr>
      </w:pPr>
      <w:r>
        <w:rPr>
          <w:sz w:val="24"/>
          <w:szCs w:val="24"/>
        </w:rPr>
        <w:t>от кого: _____________________________</w:t>
      </w:r>
    </w:p>
    <w:p w:rsidR="002520CF" w:rsidRDefault="002520CF" w:rsidP="002520CF">
      <w:pPr>
        <w:widowControl w:val="0"/>
        <w:ind w:left="5120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(полное наименование, ИНН, ОГРН юридического лица, ИП)</w:t>
      </w:r>
    </w:p>
    <w:p w:rsidR="002520CF" w:rsidRDefault="002520CF" w:rsidP="002520CF">
      <w:pPr>
        <w:widowControl w:val="0"/>
        <w:ind w:left="51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(контактный телефон, электронная почта, почтовый адрес)</w:t>
      </w:r>
    </w:p>
    <w:p w:rsidR="002520CF" w:rsidRDefault="002520CF" w:rsidP="002520CF">
      <w:pPr>
        <w:widowControl w:val="0"/>
        <w:ind w:left="51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</w:t>
      </w:r>
    </w:p>
    <w:p w:rsidR="002520CF" w:rsidRDefault="002520CF" w:rsidP="002520CF">
      <w:pPr>
        <w:widowControl w:val="0"/>
        <w:ind w:left="512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(фамилия, имя, отчество (последнее - при наличии), данные</w:t>
      </w:r>
      <w:r>
        <w:rPr>
          <w:i/>
          <w:iCs/>
          <w:sz w:val="24"/>
          <w:szCs w:val="24"/>
        </w:rPr>
        <w:br/>
        <w:t>документа, удостоверяющего личность, контактный телефон,</w:t>
      </w:r>
      <w:r>
        <w:rPr>
          <w:i/>
          <w:iCs/>
          <w:sz w:val="24"/>
          <w:szCs w:val="24"/>
        </w:rPr>
        <w:br/>
        <w:t>адрес электронной почты, адрес регистрации, адрес</w:t>
      </w:r>
      <w:r>
        <w:rPr>
          <w:i/>
          <w:iCs/>
          <w:sz w:val="24"/>
          <w:szCs w:val="24"/>
        </w:rPr>
        <w:br/>
        <w:t>фактического проживания уполномоченного лица)</w:t>
      </w:r>
    </w:p>
    <w:p w:rsidR="002520CF" w:rsidRDefault="002520CF" w:rsidP="002520CF">
      <w:pPr>
        <w:widowControl w:val="0"/>
        <w:ind w:left="5120" w:right="5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2520CF" w:rsidRDefault="002520CF" w:rsidP="002520CF">
      <w:pPr>
        <w:widowControl w:val="0"/>
        <w:ind w:left="5120" w:right="52"/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>_</w:t>
      </w:r>
      <w:r>
        <w:rPr>
          <w:i/>
          <w:iCs/>
          <w:sz w:val="24"/>
          <w:szCs w:val="24"/>
        </w:rPr>
        <w:t>______________________________________</w:t>
      </w:r>
    </w:p>
    <w:p w:rsidR="002520CF" w:rsidRDefault="002520CF" w:rsidP="002520CF">
      <w:pPr>
        <w:widowControl w:val="0"/>
        <w:ind w:left="5120" w:right="52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(данные представителя заявителя)</w:t>
      </w:r>
    </w:p>
    <w:p w:rsidR="002520CF" w:rsidRDefault="002520CF" w:rsidP="002520CF">
      <w:pPr>
        <w:widowControl w:val="0"/>
        <w:ind w:left="3980"/>
        <w:rPr>
          <w:b/>
          <w:bCs/>
          <w:sz w:val="24"/>
          <w:szCs w:val="24"/>
        </w:rPr>
      </w:pPr>
    </w:p>
    <w:p w:rsidR="002520CF" w:rsidRDefault="002520CF" w:rsidP="002520CF">
      <w:pPr>
        <w:widowControl w:val="0"/>
        <w:ind w:left="3980"/>
        <w:rPr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>
        <w:rPr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2520CF" w:rsidRDefault="002520CF" w:rsidP="002520CF">
      <w:pPr>
        <w:widowControl w:val="0"/>
        <w:spacing w:after="160"/>
        <w:ind w:left="3700"/>
        <w:rPr>
          <w:sz w:val="24"/>
          <w:szCs w:val="24"/>
        </w:rPr>
      </w:pPr>
      <w:r>
        <w:rPr>
          <w:b/>
          <w:bCs/>
          <w:sz w:val="24"/>
          <w:szCs w:val="24"/>
        </w:rPr>
        <w:t>собственности</w:t>
      </w:r>
      <w:r>
        <w:rPr>
          <w:sz w:val="24"/>
          <w:szCs w:val="24"/>
          <w:vertAlign w:val="superscript"/>
        </w:rPr>
        <w:footnoteReference w:id="6"/>
      </w:r>
    </w:p>
    <w:p w:rsidR="002520CF" w:rsidRDefault="002520CF" w:rsidP="002520CF">
      <w:pPr>
        <w:widowControl w:val="0"/>
        <w:tabs>
          <w:tab w:val="left" w:leader="underscore" w:pos="3847"/>
          <w:tab w:val="left" w:pos="3987"/>
          <w:tab w:val="left" w:leader="underscore" w:pos="5102"/>
        </w:tabs>
        <w:ind w:firstLine="9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статьями 39.33 и 39.34 Земельного кодекса Российской Федерации (</w:t>
      </w:r>
      <w:r>
        <w:rPr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>
        <w:rPr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>
        <w:rPr>
          <w:sz w:val="24"/>
          <w:szCs w:val="24"/>
          <w:vertAlign w:val="superscript"/>
        </w:rPr>
        <w:footnoteReference w:id="7"/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lastRenderedPageBreak/>
        <w:t>земель государственной неразграниченной собственности) с целью: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2520CF" w:rsidRDefault="002520CF" w:rsidP="002520CF">
      <w:pPr>
        <w:widowControl w:val="0"/>
        <w:tabs>
          <w:tab w:val="left" w:leader="underscore" w:pos="8395"/>
        </w:tabs>
        <w:spacing w:line="271" w:lineRule="auto"/>
        <w:rPr>
          <w:sz w:val="24"/>
          <w:szCs w:val="24"/>
        </w:rPr>
      </w:pPr>
      <w:r>
        <w:rPr>
          <w:sz w:val="24"/>
          <w:szCs w:val="24"/>
        </w:rPr>
        <w:t xml:space="preserve">на землях </w:t>
      </w:r>
      <w:r>
        <w:rPr>
          <w:sz w:val="24"/>
          <w:szCs w:val="24"/>
          <w:vertAlign w:val="superscript"/>
        </w:rPr>
        <w:tab/>
      </w:r>
    </w:p>
    <w:p w:rsidR="002520CF" w:rsidRDefault="002520CF" w:rsidP="002520CF">
      <w:pPr>
        <w:widowControl w:val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2520CF" w:rsidRDefault="002520CF" w:rsidP="002520CF">
      <w:pPr>
        <w:widowControl w:val="0"/>
        <w:pBdr>
          <w:bottom w:val="single" w:sz="4" w:space="0" w:color="000000"/>
        </w:pBdr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10056"/>
        </w:tabs>
        <w:jc w:val="both"/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100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срок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(Указать количество месяцев)</w:t>
      </w:r>
    </w:p>
    <w:p w:rsidR="002520CF" w:rsidRDefault="002520CF" w:rsidP="002520CF">
      <w:pPr>
        <w:widowControl w:val="0"/>
        <w:pBdr>
          <w:bottom w:val="single" w:sz="4" w:space="0" w:color="000000"/>
        </w:pBdr>
        <w:rPr>
          <w:sz w:val="24"/>
          <w:szCs w:val="24"/>
        </w:rPr>
      </w:pPr>
      <w:r>
        <w:rPr>
          <w:sz w:val="24"/>
          <w:szCs w:val="24"/>
        </w:rPr>
        <w:t>Кадастровый номер земельного участка (при наличии) _____________________________________</w:t>
      </w:r>
    </w:p>
    <w:p w:rsidR="002520CF" w:rsidRDefault="002520CF" w:rsidP="002520CF">
      <w:pPr>
        <w:widowControl w:val="0"/>
        <w:pBdr>
          <w:bottom w:val="single" w:sz="4" w:space="0" w:color="000000"/>
        </w:pBdr>
        <w:rPr>
          <w:sz w:val="24"/>
          <w:szCs w:val="24"/>
        </w:rPr>
      </w:pPr>
    </w:p>
    <w:p w:rsidR="002520CF" w:rsidRDefault="002520CF" w:rsidP="002520CF">
      <w:pPr>
        <w:widowControl w:val="0"/>
        <w:pBdr>
          <w:bottom w:val="single" w:sz="4" w:space="0" w:color="000000"/>
        </w:pBdr>
        <w:rPr>
          <w:sz w:val="24"/>
          <w:szCs w:val="24"/>
          <w:vertAlign w:val="superscript"/>
        </w:rPr>
      </w:pPr>
      <w:r>
        <w:rPr>
          <w:sz w:val="24"/>
          <w:szCs w:val="24"/>
        </w:rPr>
        <w:t>Сведения о планируемой вырубке деревьев (при наличии)</w:t>
      </w:r>
      <w:r>
        <w:rPr>
          <w:sz w:val="24"/>
          <w:szCs w:val="24"/>
          <w:vertAlign w:val="superscript"/>
        </w:rPr>
        <w:footnoteReference w:id="8"/>
      </w:r>
    </w:p>
    <w:p w:rsidR="002520CF" w:rsidRDefault="002520CF" w:rsidP="002520CF">
      <w:pPr>
        <w:widowControl w:val="0"/>
        <w:pBdr>
          <w:bottom w:val="single" w:sz="4" w:space="0" w:color="000000"/>
        </w:pBdr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9941"/>
        </w:tabs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9941"/>
        </w:tabs>
        <w:rPr>
          <w:sz w:val="24"/>
          <w:szCs w:val="24"/>
        </w:rPr>
      </w:pPr>
      <w:r>
        <w:rPr>
          <w:sz w:val="24"/>
          <w:szCs w:val="24"/>
        </w:rPr>
        <w:t>Приложение: _________________________________________________________________________</w:t>
      </w:r>
    </w:p>
    <w:p w:rsidR="002520CF" w:rsidRDefault="002520CF" w:rsidP="002520CF">
      <w:pPr>
        <w:widowControl w:val="0"/>
        <w:tabs>
          <w:tab w:val="left" w:leader="underscore" w:pos="9941"/>
        </w:tabs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(документы, которые представил заявитель)</w:t>
      </w:r>
    </w:p>
    <w:p w:rsidR="002520CF" w:rsidRDefault="002520CF" w:rsidP="002520CF">
      <w:pPr>
        <w:rPr>
          <w:sz w:val="24"/>
          <w:szCs w:val="24"/>
        </w:rPr>
      </w:pPr>
      <w:r>
        <w:rPr>
          <w:sz w:val="24"/>
          <w:szCs w:val="24"/>
        </w:rPr>
        <w:t>П</w:t>
      </w:r>
    </w:p>
    <w:p w:rsidR="002520CF" w:rsidRDefault="002520CF" w:rsidP="002520CF">
      <w:pPr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:rsidR="002520CF" w:rsidRDefault="002520CF" w:rsidP="002520CF">
      <w:pPr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___________________________________________________________________________</w:t>
      </w:r>
    </w:p>
    <w:p w:rsidR="002520CF" w:rsidRDefault="002520CF" w:rsidP="002520CF">
      <w:pPr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:rsidR="002520CF" w:rsidRDefault="002520CF" w:rsidP="002520CF">
      <w:pPr>
        <w:widowControl w:val="0"/>
        <w:rPr>
          <w:sz w:val="24"/>
          <w:szCs w:val="24"/>
        </w:rPr>
      </w:pPr>
    </w:p>
    <w:p w:rsidR="002520CF" w:rsidRDefault="002520CF" w:rsidP="002520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2520CF" w:rsidRDefault="002520CF" w:rsidP="002520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2520CF" w:rsidTr="00C91C69">
        <w:tc>
          <w:tcPr>
            <w:tcW w:w="534" w:type="dxa"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2520CF" w:rsidTr="00C91C69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2520CF" w:rsidTr="00C91C69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2520CF" w:rsidTr="00C91C6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2520CF" w:rsidTr="00C91C6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2520CF" w:rsidTr="00C91C6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520CF" w:rsidRDefault="002520CF" w:rsidP="00C91C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520CF" w:rsidRDefault="002520CF" w:rsidP="00C91C6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______________________</w:t>
      </w:r>
    </w:p>
    <w:p w:rsidR="002520CF" w:rsidRDefault="002520CF" w:rsidP="002520CF">
      <w:pPr>
        <w:widowControl w:val="0"/>
        <w:ind w:left="1416" w:hanging="1416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должности)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        (подпись) 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(фамилия и инициалы, уполномоченного лица </w:t>
      </w:r>
    </w:p>
    <w:p w:rsidR="002520CF" w:rsidRDefault="002520CF" w:rsidP="002520CF">
      <w:pPr>
        <w:widowControl w:val="0"/>
        <w:ind w:left="6372" w:firstLine="70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организации, направляющей заявление</w:t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Дата ____________</w:t>
      </w:r>
    </w:p>
    <w:p w:rsidR="002520CF" w:rsidRDefault="002520CF" w:rsidP="002520CF">
      <w:pPr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2520CF" w:rsidRDefault="002520CF" w:rsidP="002520CF">
      <w:pPr>
        <w:widowControl w:val="0"/>
        <w:ind w:left="5738"/>
        <w:jc w:val="right"/>
        <w:rPr>
          <w:sz w:val="24"/>
          <w:szCs w:val="24"/>
        </w:rPr>
      </w:pPr>
    </w:p>
    <w:p w:rsidR="002520CF" w:rsidRDefault="002520CF" w:rsidP="002520CF">
      <w:pPr>
        <w:widowControl w:val="0"/>
        <w:ind w:left="5738"/>
        <w:jc w:val="right"/>
        <w:rPr>
          <w:sz w:val="24"/>
          <w:szCs w:val="24"/>
        </w:rPr>
      </w:pPr>
      <w:r>
        <w:rPr>
          <w:sz w:val="24"/>
          <w:szCs w:val="24"/>
        </w:rPr>
        <w:t>Образец № 5</w:t>
      </w:r>
    </w:p>
    <w:p w:rsidR="002520CF" w:rsidRDefault="002520CF" w:rsidP="002520CF">
      <w:pPr>
        <w:keepNext/>
        <w:keepLines/>
        <w:widowControl w:val="0"/>
        <w:jc w:val="center"/>
        <w:outlineLvl w:val="1"/>
        <w:rPr>
          <w:b/>
          <w:bCs/>
          <w:sz w:val="24"/>
          <w:szCs w:val="24"/>
        </w:rPr>
      </w:pPr>
    </w:p>
    <w:p w:rsidR="002520CF" w:rsidRDefault="002520CF" w:rsidP="002520CF">
      <w:pPr>
        <w:keepNext/>
        <w:keepLines/>
        <w:widowControl w:val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Форма решения об отказе в приеме документов</w:t>
      </w:r>
    </w:p>
    <w:p w:rsidR="002520CF" w:rsidRDefault="002520CF" w:rsidP="002520CF">
      <w:pPr>
        <w:widowControl w:val="0"/>
        <w:pBdr>
          <w:top w:val="single" w:sz="4" w:space="0" w:color="000000"/>
        </w:pBd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2520CF" w:rsidRDefault="002520CF" w:rsidP="002520CF">
      <w:pPr>
        <w:widowControl w:val="0"/>
        <w:tabs>
          <w:tab w:val="left" w:leader="underscore" w:pos="3422"/>
        </w:tabs>
        <w:jc w:val="right"/>
        <w:rPr>
          <w:sz w:val="24"/>
          <w:szCs w:val="24"/>
        </w:rPr>
      </w:pPr>
      <w:r>
        <w:rPr>
          <w:i/>
          <w:sz w:val="24"/>
          <w:szCs w:val="24"/>
        </w:rPr>
        <w:t>Кому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2520CF" w:rsidRDefault="002520CF" w:rsidP="002520CF">
      <w:pPr>
        <w:widowControl w:val="0"/>
        <w:tabs>
          <w:tab w:val="left" w:leader="underscore" w:pos="4279"/>
          <w:tab w:val="left" w:pos="4443"/>
          <w:tab w:val="left" w:leader="underscore" w:pos="6739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Об отказе в приеме документов, необходимых для предоставления услуги</w:t>
      </w:r>
      <w:r>
        <w:rPr>
          <w:sz w:val="24"/>
          <w:szCs w:val="24"/>
        </w:rPr>
        <w:br/>
        <w:t xml:space="preserve">№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от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tabs>
          <w:tab w:val="left" w:leader="underscore" w:pos="9833"/>
          <w:tab w:val="left" w:pos="9944"/>
        </w:tabs>
        <w:ind w:firstLine="700"/>
        <w:jc w:val="both"/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9833"/>
          <w:tab w:val="left" w:pos="9944"/>
        </w:tabs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520CF" w:rsidRDefault="002520CF" w:rsidP="002520CF">
      <w:pPr>
        <w:widowControl w:val="0"/>
        <w:tabs>
          <w:tab w:val="left" w:leader="underscore" w:pos="9833"/>
          <w:tab w:val="left" w:pos="9944"/>
        </w:tabs>
        <w:ind w:firstLine="700"/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4"/>
        <w:gridCol w:w="3917"/>
        <w:gridCol w:w="4829"/>
      </w:tblGrid>
      <w:tr w:rsidR="002520CF" w:rsidTr="00C91C69">
        <w:trPr>
          <w:trHeight w:hRule="exact" w:val="1127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причин отказа </w:t>
            </w:r>
            <w:r w:rsidRPr="00F1123D">
              <w:rPr>
                <w:sz w:val="24"/>
                <w:szCs w:val="24"/>
              </w:rPr>
              <w:t>в приеме документов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2520CF" w:rsidTr="00C91C69">
        <w:trPr>
          <w:trHeight w:hRule="exact" w:val="226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соответствующий (ие) номер(а) пункта регламента, указанные в Таблице 3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0CF" w:rsidRDefault="002520CF" w:rsidP="00C91C69">
            <w:pPr>
              <w:widowControl w:val="0"/>
              <w:tabs>
                <w:tab w:val="left" w:pos="1675"/>
                <w:tab w:val="left" w:pos="376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</w:t>
            </w:r>
            <w:r>
              <w:rPr>
                <w:sz w:val="24"/>
                <w:szCs w:val="24"/>
              </w:rPr>
              <w:tab/>
              <w:t>основания такого вывода</w:t>
            </w:r>
          </w:p>
          <w:p w:rsidR="002520CF" w:rsidRDefault="002520CF" w:rsidP="00C91C69">
            <w:pPr>
              <w:widowControl w:val="0"/>
              <w:rPr>
                <w:sz w:val="24"/>
                <w:szCs w:val="24"/>
              </w:rPr>
            </w:pPr>
          </w:p>
        </w:tc>
      </w:tr>
      <w:tr w:rsidR="002520CF" w:rsidTr="00C91C69">
        <w:trPr>
          <w:trHeight w:hRule="exact" w:val="28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0CF" w:rsidRDefault="002520CF" w:rsidP="00C91C69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2520CF" w:rsidRDefault="002520CF" w:rsidP="002520CF">
      <w:pPr>
        <w:rPr>
          <w:sz w:val="24"/>
          <w:szCs w:val="24"/>
        </w:rPr>
      </w:pPr>
    </w:p>
    <w:p w:rsidR="002520CF" w:rsidRDefault="002520CF" w:rsidP="002520CF">
      <w:pPr>
        <w:widowControl w:val="0"/>
        <w:tabs>
          <w:tab w:val="left" w:leader="underscore" w:pos="9907"/>
        </w:tabs>
        <w:rPr>
          <w:sz w:val="24"/>
          <w:szCs w:val="24"/>
        </w:rPr>
      </w:pPr>
      <w:r>
        <w:rPr>
          <w:sz w:val="24"/>
          <w:szCs w:val="24"/>
        </w:rPr>
        <w:t xml:space="preserve">Дополнительно информируем: </w:t>
      </w:r>
      <w:r>
        <w:rPr>
          <w:sz w:val="24"/>
          <w:szCs w:val="24"/>
        </w:rPr>
        <w:tab/>
      </w:r>
    </w:p>
    <w:p w:rsidR="002520CF" w:rsidRDefault="002520CF" w:rsidP="002520C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2520CF" w:rsidRDefault="002520CF" w:rsidP="002520CF">
      <w:pPr>
        <w:widowControl w:val="0"/>
        <w:tabs>
          <w:tab w:val="left" w:leader="underscore" w:pos="9907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2520CF" w:rsidRPr="002520CF" w:rsidRDefault="002520CF" w:rsidP="002520CF">
      <w:pPr>
        <w:rPr>
          <w:sz w:val="24"/>
          <w:szCs w:val="24"/>
        </w:rPr>
      </w:pPr>
    </w:p>
    <w:p w:rsidR="002520CF" w:rsidRPr="00F1123D" w:rsidRDefault="002520CF" w:rsidP="002520CF">
      <w:pPr>
        <w:ind w:firstLine="709"/>
        <w:jc w:val="both"/>
        <w:rPr>
          <w:sz w:val="28"/>
          <w:szCs w:val="28"/>
        </w:rPr>
      </w:pPr>
      <w:r w:rsidRPr="00F1123D"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2520CF" w:rsidRPr="00F1123D" w:rsidRDefault="002520CF" w:rsidP="002520CF">
      <w:pPr>
        <w:ind w:firstLine="709"/>
        <w:jc w:val="both"/>
      </w:pPr>
    </w:p>
    <w:p w:rsidR="002520CF" w:rsidRPr="00F1123D" w:rsidRDefault="002520CF" w:rsidP="002520CF">
      <w:pPr>
        <w:spacing w:before="240"/>
        <w:jc w:val="both"/>
      </w:pPr>
      <w:r w:rsidRPr="00F1123D">
        <w:t>__________________________________________________________________________________</w:t>
      </w:r>
    </w:p>
    <w:p w:rsidR="002520CF" w:rsidRPr="00F1123D" w:rsidRDefault="002520CF" w:rsidP="002520CF">
      <w:pPr>
        <w:spacing w:before="240"/>
        <w:jc w:val="both"/>
        <w:rPr>
          <w:sz w:val="26"/>
          <w:szCs w:val="26"/>
        </w:rPr>
      </w:pPr>
      <w:r w:rsidRPr="00F1123D">
        <w:rPr>
          <w:sz w:val="26"/>
          <w:szCs w:val="26"/>
        </w:rPr>
        <w:t>________________________________________________________________________</w:t>
      </w:r>
    </w:p>
    <w:p w:rsidR="002520CF" w:rsidRPr="00F1123D" w:rsidRDefault="002520CF" w:rsidP="002520CF">
      <w:pPr>
        <w:spacing w:before="240"/>
        <w:jc w:val="both"/>
        <w:rPr>
          <w:sz w:val="26"/>
          <w:szCs w:val="26"/>
        </w:rPr>
      </w:pPr>
      <w:r w:rsidRPr="00F1123D">
        <w:rPr>
          <w:sz w:val="26"/>
          <w:szCs w:val="26"/>
        </w:rPr>
        <w:t>_______________________________________________________________________</w:t>
      </w:r>
    </w:p>
    <w:p w:rsidR="002520CF" w:rsidRPr="00F1123D" w:rsidRDefault="002520CF" w:rsidP="002520CF">
      <w:pPr>
        <w:jc w:val="center"/>
      </w:pPr>
      <w:r w:rsidRPr="00F1123D">
        <w:t>(указывается перечень документов в случае, если основанием для отказа является</w:t>
      </w:r>
    </w:p>
    <w:p w:rsidR="002520CF" w:rsidRPr="00F1123D" w:rsidRDefault="002520CF" w:rsidP="002520CF">
      <w:pPr>
        <w:jc w:val="center"/>
      </w:pPr>
      <w:r w:rsidRPr="00F1123D">
        <w:t>представление неполного комплекта документов)</w:t>
      </w:r>
    </w:p>
    <w:p w:rsidR="002520CF" w:rsidRPr="00F1123D" w:rsidRDefault="002520CF" w:rsidP="002520CF">
      <w:pPr>
        <w:spacing w:before="360"/>
      </w:pPr>
    </w:p>
    <w:p w:rsidR="002520CF" w:rsidRDefault="002520CF" w:rsidP="002520CF">
      <w:pPr>
        <w:spacing w:before="360"/>
        <w:rPr>
          <w:highlight w:val="cyan"/>
        </w:rPr>
      </w:pPr>
    </w:p>
    <w:p w:rsidR="002520CF" w:rsidRPr="00F1123D" w:rsidRDefault="002520CF" w:rsidP="002520CF">
      <w:pPr>
        <w:spacing w:before="360"/>
      </w:pPr>
      <w:r w:rsidRPr="00F1123D">
        <w:t>______________________________ _________________________________________________________________</w:t>
      </w:r>
    </w:p>
    <w:p w:rsidR="002520CF" w:rsidRPr="00F1123D" w:rsidRDefault="002520CF" w:rsidP="002520CF">
      <w:r w:rsidRPr="00F1123D">
        <w:t>(должностное лицо (специалист МФЦ)               (подпись)                       (инициалы, фамилия)                    (дата)</w:t>
      </w:r>
    </w:p>
    <w:p w:rsidR="002520CF" w:rsidRPr="00F1123D" w:rsidRDefault="002520CF" w:rsidP="002520CF"/>
    <w:p w:rsidR="002520CF" w:rsidRPr="00F1123D" w:rsidRDefault="002520CF" w:rsidP="002520CF">
      <w:r w:rsidRPr="00F1123D">
        <w:t>М.П.</w:t>
      </w:r>
    </w:p>
    <w:p w:rsidR="002520CF" w:rsidRPr="00F1123D" w:rsidRDefault="002520CF" w:rsidP="002520CF"/>
    <w:p w:rsidR="002520CF" w:rsidRPr="00F1123D" w:rsidRDefault="002520CF" w:rsidP="002520CF"/>
    <w:p w:rsidR="002520CF" w:rsidRPr="00F1123D" w:rsidRDefault="002520CF" w:rsidP="002520CF">
      <w:r w:rsidRPr="00F1123D">
        <w:t>Подпись заявителя, подтверждающая получение решения об отказе в приеме документов</w:t>
      </w:r>
    </w:p>
    <w:p w:rsidR="002520CF" w:rsidRPr="00F1123D" w:rsidRDefault="002520CF" w:rsidP="002520CF">
      <w:pPr>
        <w:spacing w:before="240"/>
      </w:pPr>
      <w:r w:rsidRPr="00F1123D">
        <w:t>____________       ____________________________________ _________       _____________</w:t>
      </w:r>
    </w:p>
    <w:p w:rsidR="002520CF" w:rsidRPr="00F1123D" w:rsidRDefault="002520CF" w:rsidP="002520CF">
      <w:r w:rsidRPr="00F1123D">
        <w:t>(подпись)                        (Ф.И.О. заявителя/представителя заявителя)              (дата)</w:t>
      </w:r>
    </w:p>
    <w:p w:rsidR="002520CF" w:rsidRDefault="002520CF" w:rsidP="002520CF">
      <w:pPr>
        <w:widowControl w:val="0"/>
        <w:jc w:val="center"/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FF" w:rsidRDefault="00A434FF" w:rsidP="00762166">
      <w:r>
        <w:separator/>
      </w:r>
    </w:p>
  </w:endnote>
  <w:endnote w:type="continuationSeparator" w:id="0">
    <w:p w:rsidR="00A434FF" w:rsidRDefault="00A434FF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B3" w:rsidRDefault="008271B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B3" w:rsidRDefault="008271B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B3" w:rsidRDefault="008271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FF" w:rsidRDefault="00A434FF" w:rsidP="00762166">
      <w:r>
        <w:separator/>
      </w:r>
    </w:p>
  </w:footnote>
  <w:footnote w:type="continuationSeparator" w:id="0">
    <w:p w:rsidR="00A434FF" w:rsidRDefault="00A434FF" w:rsidP="00762166">
      <w:r>
        <w:continuationSeparator/>
      </w:r>
    </w:p>
  </w:footnote>
  <w:footnote w:id="1">
    <w:p w:rsidR="002520CF" w:rsidRDefault="002520CF" w:rsidP="002520CF">
      <w:pPr>
        <w:pStyle w:val="ae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:rsidR="002520CF" w:rsidRDefault="002520CF" w:rsidP="002520CF">
      <w:pPr>
        <w:pStyle w:val="ae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3">
    <w:p w:rsidR="002520CF" w:rsidRDefault="002520CF" w:rsidP="002520CF">
      <w:pPr>
        <w:pStyle w:val="ae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4">
    <w:p w:rsidR="002520CF" w:rsidRDefault="002520CF" w:rsidP="002520CF">
      <w:pPr>
        <w:pStyle w:val="ae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5">
    <w:p w:rsidR="002520CF" w:rsidRDefault="002520CF" w:rsidP="002520CF">
      <w:pPr>
        <w:pStyle w:val="ae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6">
    <w:p w:rsidR="002520CF" w:rsidRDefault="002520CF" w:rsidP="002520CF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7">
    <w:p w:rsidR="002520CF" w:rsidRDefault="002520CF" w:rsidP="002520CF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8">
    <w:p w:rsidR="002520CF" w:rsidRDefault="002520CF" w:rsidP="002520CF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B3" w:rsidRDefault="008271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B3" w:rsidRDefault="008271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1ED2"/>
    <w:multiLevelType w:val="hybridMultilevel"/>
    <w:tmpl w:val="4D60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167F3"/>
    <w:multiLevelType w:val="hybridMultilevel"/>
    <w:tmpl w:val="3BBA9D8E"/>
    <w:lvl w:ilvl="0" w:tplc="DD0A4B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0D60CCA">
      <w:start w:val="1"/>
      <w:numFmt w:val="lowerLetter"/>
      <w:lvlText w:val="%2."/>
      <w:lvlJc w:val="left"/>
      <w:pPr>
        <w:ind w:left="1440" w:hanging="360"/>
      </w:pPr>
    </w:lvl>
    <w:lvl w:ilvl="2" w:tplc="09C65C92">
      <w:start w:val="1"/>
      <w:numFmt w:val="lowerRoman"/>
      <w:lvlText w:val="%3."/>
      <w:lvlJc w:val="right"/>
      <w:pPr>
        <w:ind w:left="2160" w:hanging="180"/>
      </w:pPr>
    </w:lvl>
    <w:lvl w:ilvl="3" w:tplc="A3DCD88A">
      <w:start w:val="1"/>
      <w:numFmt w:val="decimal"/>
      <w:lvlText w:val="%4."/>
      <w:lvlJc w:val="left"/>
      <w:pPr>
        <w:ind w:left="2880" w:hanging="360"/>
      </w:pPr>
    </w:lvl>
    <w:lvl w:ilvl="4" w:tplc="D2D2455E">
      <w:start w:val="1"/>
      <w:numFmt w:val="lowerLetter"/>
      <w:lvlText w:val="%5."/>
      <w:lvlJc w:val="left"/>
      <w:pPr>
        <w:ind w:left="3600" w:hanging="360"/>
      </w:pPr>
    </w:lvl>
    <w:lvl w:ilvl="5" w:tplc="96ACE152">
      <w:start w:val="1"/>
      <w:numFmt w:val="lowerRoman"/>
      <w:lvlText w:val="%6."/>
      <w:lvlJc w:val="right"/>
      <w:pPr>
        <w:ind w:left="4320" w:hanging="180"/>
      </w:pPr>
    </w:lvl>
    <w:lvl w:ilvl="6" w:tplc="92229A2E">
      <w:start w:val="1"/>
      <w:numFmt w:val="decimal"/>
      <w:lvlText w:val="%7."/>
      <w:lvlJc w:val="left"/>
      <w:pPr>
        <w:ind w:left="5040" w:hanging="360"/>
      </w:pPr>
    </w:lvl>
    <w:lvl w:ilvl="7" w:tplc="7A209554">
      <w:start w:val="1"/>
      <w:numFmt w:val="lowerLetter"/>
      <w:lvlText w:val="%8."/>
      <w:lvlJc w:val="left"/>
      <w:pPr>
        <w:ind w:left="5760" w:hanging="360"/>
      </w:pPr>
    </w:lvl>
    <w:lvl w:ilvl="8" w:tplc="44BC4D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43F1284"/>
    <w:multiLevelType w:val="multilevel"/>
    <w:tmpl w:val="C2EEC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fc8e829c-d9c1-4b1b-bac4-85ee1809f16f"/>
  </w:docVars>
  <w:rsids>
    <w:rsidRoot w:val="002520CF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34B5"/>
    <w:rsid w:val="001E56A2"/>
    <w:rsid w:val="002246F2"/>
    <w:rsid w:val="002265BD"/>
    <w:rsid w:val="00231C5B"/>
    <w:rsid w:val="00242E58"/>
    <w:rsid w:val="0024760B"/>
    <w:rsid w:val="002520CF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271B3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D63D6"/>
    <w:rsid w:val="009E4324"/>
    <w:rsid w:val="009E50BF"/>
    <w:rsid w:val="009F2909"/>
    <w:rsid w:val="00A035CF"/>
    <w:rsid w:val="00A06BBF"/>
    <w:rsid w:val="00A24EEC"/>
    <w:rsid w:val="00A434FF"/>
    <w:rsid w:val="00A4374C"/>
    <w:rsid w:val="00A5300C"/>
    <w:rsid w:val="00A7195B"/>
    <w:rsid w:val="00A975EF"/>
    <w:rsid w:val="00AA1D65"/>
    <w:rsid w:val="00AD3D69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2ED8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B38F1F-7402-4C07-B41C-052876DC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qFormat/>
    <w:rsid w:val="002520CF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link w:val="ConsPlusNormal0"/>
    <w:rsid w:val="002520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520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rsid w:val="002520CF"/>
    <w:rPr>
      <w:rFonts w:ascii="Arial" w:eastAsia="Times New Roman" w:hAnsi="Arial" w:cs="Arial"/>
    </w:rPr>
  </w:style>
  <w:style w:type="paragraph" w:styleId="aa">
    <w:name w:val="footnote text"/>
    <w:basedOn w:val="a"/>
    <w:link w:val="ab"/>
    <w:uiPriority w:val="99"/>
    <w:semiHidden/>
    <w:unhideWhenUsed/>
    <w:rsid w:val="002520CF"/>
    <w:rPr>
      <w:rFonts w:ascii="Calibri" w:eastAsia="Calibri" w:hAnsi="Calibri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2520CF"/>
    <w:rPr>
      <w:lang w:eastAsia="en-US"/>
    </w:rPr>
  </w:style>
  <w:style w:type="character" w:styleId="ac">
    <w:name w:val="footnote reference"/>
    <w:uiPriority w:val="99"/>
    <w:semiHidden/>
    <w:unhideWhenUsed/>
    <w:rsid w:val="002520CF"/>
    <w:rPr>
      <w:vertAlign w:val="superscript"/>
    </w:rPr>
  </w:style>
  <w:style w:type="character" w:customStyle="1" w:styleId="ad">
    <w:name w:val="Сноска_"/>
    <w:link w:val="ae"/>
    <w:rsid w:val="002520CF"/>
    <w:rPr>
      <w:rFonts w:ascii="Times New Roman" w:eastAsia="Times New Roman" w:hAnsi="Times New Roman"/>
    </w:rPr>
  </w:style>
  <w:style w:type="paragraph" w:customStyle="1" w:styleId="ae">
    <w:name w:val="Сноска"/>
    <w:basedOn w:val="a"/>
    <w:link w:val="ad"/>
    <w:rsid w:val="002520CF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ed0b24dc-7e03-41f8-9c14-16187d7059b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ed0b24dc-7e03-41f8-9c14-16187d7059b6.dot</Template>
  <TotalTime>0</TotalTime>
  <Pages>24</Pages>
  <Words>7102</Words>
  <Characters>40488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2026-10-05T14:37:00Z</cp:lastPrinted>
  <dcterms:created xsi:type="dcterms:W3CDTF">2026-10-07T07:54:00Z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fc8e829c-d9c1-4b1b-bac4-85ee1809f16f</vt:lpwstr>
  </property>
</Properties>
</file>