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B7180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B7180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702DD2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702DD2">
        <w:rPr>
          <w:sz w:val="24"/>
        </w:rPr>
        <w:t>19/08/2026 № 2486</w:t>
      </w:r>
    </w:p>
    <w:p w:rsidR="00B527FC" w:rsidRPr="006013EB" w:rsidRDefault="00B527FC" w:rsidP="00B527FC">
      <w:pPr>
        <w:pStyle w:val="ab"/>
      </w:pPr>
      <w:r>
        <w:rPr>
          <w:b/>
          <w:caps/>
          <w:sz w:val="22"/>
        </w:rPr>
        <w:t xml:space="preserve">                         </w:t>
      </w:r>
      <w:r>
        <w:t xml:space="preserve">                                                </w:t>
      </w:r>
    </w:p>
    <w:p w:rsidR="00B527FC" w:rsidRPr="002F24CB" w:rsidRDefault="00B527FC" w:rsidP="00B527FC">
      <w:pPr>
        <w:pStyle w:val="ab"/>
        <w:ind w:right="3401"/>
        <w:jc w:val="both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по предоставлению муниципальной услуги </w:t>
      </w:r>
      <w:r w:rsidRPr="002F24CB">
        <w:rPr>
          <w:bCs/>
          <w:kern w:val="36"/>
        </w:rPr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577E4A">
        <w:rPr>
          <w:bCs/>
          <w:kern w:val="36"/>
        </w:rPr>
        <w:t>»</w:t>
      </w:r>
    </w:p>
    <w:p w:rsidR="00B527FC" w:rsidRDefault="00B527FC" w:rsidP="00B527FC">
      <w:pPr>
        <w:pStyle w:val="ab"/>
        <w:rPr>
          <w:bCs/>
          <w:kern w:val="36"/>
        </w:rPr>
      </w:pPr>
    </w:p>
    <w:p w:rsidR="00B527FC" w:rsidRDefault="00B527FC" w:rsidP="00B527FC">
      <w:pPr>
        <w:pStyle w:val="ab"/>
        <w:rPr>
          <w:bCs/>
          <w:kern w:val="36"/>
        </w:rPr>
      </w:pPr>
    </w:p>
    <w:p w:rsidR="00B527FC" w:rsidRPr="00B527FC" w:rsidRDefault="00B527FC" w:rsidP="00B527FC">
      <w:pPr>
        <w:pStyle w:val="ab"/>
        <w:rPr>
          <w:bCs/>
          <w:kern w:val="36"/>
          <w:sz w:val="16"/>
          <w:szCs w:val="16"/>
        </w:rPr>
      </w:pPr>
    </w:p>
    <w:p w:rsidR="00B527FC" w:rsidRPr="006C15F7" w:rsidRDefault="00B527FC" w:rsidP="00B527FC">
      <w:pPr>
        <w:pStyle w:val="ab"/>
        <w:tabs>
          <w:tab w:val="left" w:pos="1134"/>
        </w:tabs>
        <w:ind w:firstLine="709"/>
        <w:jc w:val="both"/>
      </w:pPr>
      <w:r w:rsidRPr="006C15F7">
        <w:t xml:space="preserve">В соответствии с </w:t>
      </w:r>
      <w:r w:rsidRPr="006C15F7">
        <w:rPr>
          <w:lang w:eastAsia="en-US"/>
        </w:rPr>
        <w:t xml:space="preserve">Земельным кодексом Российской Федерации, </w:t>
      </w:r>
      <w:r>
        <w:rPr>
          <w:lang w:eastAsia="en-US"/>
        </w:rPr>
        <w:t xml:space="preserve">Градостроительным кодексом Российской Федерации, </w:t>
      </w:r>
      <w:r w:rsidRPr="00034A6B">
        <w:rPr>
          <w:lang w:eastAsia="en-US"/>
        </w:rPr>
        <w:t>Федеральны</w:t>
      </w:r>
      <w:r>
        <w:rPr>
          <w:lang w:eastAsia="en-US"/>
        </w:rPr>
        <w:t>м</w:t>
      </w:r>
      <w:r w:rsidRPr="00034A6B">
        <w:rPr>
          <w:lang w:eastAsia="en-US"/>
        </w:rPr>
        <w:t xml:space="preserve"> закон</w:t>
      </w:r>
      <w:r>
        <w:rPr>
          <w:lang w:eastAsia="en-US"/>
        </w:rPr>
        <w:t>ом</w:t>
      </w:r>
      <w:r w:rsidRPr="00034A6B">
        <w:rPr>
          <w:lang w:eastAsia="en-US"/>
        </w:rPr>
        <w:t xml:space="preserve"> от 27.07.2010 </w:t>
      </w:r>
      <w:r>
        <w:rPr>
          <w:lang w:eastAsia="en-US"/>
        </w:rPr>
        <w:t>№</w:t>
      </w:r>
      <w:r w:rsidRPr="00034A6B">
        <w:rPr>
          <w:lang w:eastAsia="en-US"/>
        </w:rPr>
        <w:t xml:space="preserve"> 210-ФЗ</w:t>
      </w:r>
      <w:r>
        <w:rPr>
          <w:lang w:eastAsia="en-US"/>
        </w:rPr>
        <w:t xml:space="preserve"> «</w:t>
      </w:r>
      <w:r w:rsidRPr="00034A6B">
        <w:rPr>
          <w:lang w:eastAsia="en-US"/>
        </w:rPr>
        <w:t>Об организации предоставления госуда</w:t>
      </w:r>
      <w:r>
        <w:rPr>
          <w:lang w:eastAsia="en-US"/>
        </w:rPr>
        <w:t xml:space="preserve">рственных и муниципальных услуг», </w:t>
      </w:r>
      <w:r w:rsidRPr="006C15F7">
        <w:rPr>
          <w:rFonts w:eastAsia="Calibri"/>
        </w:rPr>
        <w:t xml:space="preserve">Федеральным законом от 13.07.2015 № 218-ФЗ «О государственной регистрации недвижимости», </w:t>
      </w:r>
      <w:r w:rsidRPr="006C15F7">
        <w:t>Федеральным законом от 06.10.2003 № 131-ФЗ «Об общих принципах организации местного самоуправления в Российской Федерации»,</w:t>
      </w:r>
      <w:r>
        <w:t xml:space="preserve"> р</w:t>
      </w:r>
      <w:r w:rsidRPr="003543B0">
        <w:t>аспоряжение</w:t>
      </w:r>
      <w:r>
        <w:t>м</w:t>
      </w:r>
      <w:r w:rsidRPr="003543B0">
        <w:t xml:space="preserve"> Правительства Ленинградской области от 28.12.2015 </w:t>
      </w:r>
      <w:r>
        <w:t>№</w:t>
      </w:r>
      <w:r w:rsidRPr="003543B0">
        <w:t xml:space="preserve"> 585-р (ред. от </w:t>
      </w:r>
      <w:r>
        <w:t>20.10.</w:t>
      </w:r>
      <w:r w:rsidRPr="003543B0">
        <w:t xml:space="preserve">2023) </w:t>
      </w:r>
      <w:r>
        <w:t>«</w:t>
      </w:r>
      <w:r w:rsidRPr="003543B0">
        <w:t xml:space="preserve">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</w:t>
      </w:r>
      <w:r>
        <w:t>«</w:t>
      </w:r>
      <w:r w:rsidRPr="003543B0">
        <w:t>одного окна</w:t>
      </w:r>
      <w:r>
        <w:t>»</w:t>
      </w:r>
      <w:r w:rsidRPr="003543B0">
        <w:t xml:space="preserve"> в многофункциональных центрах предоставления государственных и муниципальных услуг</w:t>
      </w:r>
      <w:r>
        <w:t>»,</w:t>
      </w:r>
      <w:r w:rsidRPr="006C15F7">
        <w:rPr>
          <w:lang w:eastAsia="en-US"/>
        </w:rPr>
        <w:t xml:space="preserve"> администрация </w:t>
      </w:r>
      <w:proofErr w:type="spellStart"/>
      <w:r w:rsidRPr="006C15F7">
        <w:rPr>
          <w:lang w:eastAsia="en-US"/>
        </w:rPr>
        <w:t>Сосновоборского</w:t>
      </w:r>
      <w:proofErr w:type="spellEnd"/>
      <w:r w:rsidRPr="006C15F7">
        <w:rPr>
          <w:lang w:eastAsia="en-US"/>
        </w:rPr>
        <w:t xml:space="preserve"> городского округа  </w:t>
      </w:r>
      <w:r w:rsidRPr="006C15F7">
        <w:rPr>
          <w:b/>
          <w:lang w:eastAsia="en-US"/>
        </w:rPr>
        <w:t>п о с т а н о в л я е т:</w:t>
      </w:r>
    </w:p>
    <w:p w:rsidR="00B527FC" w:rsidRPr="006013EB" w:rsidRDefault="00B527FC" w:rsidP="00B527FC">
      <w:pPr>
        <w:pStyle w:val="ab"/>
        <w:tabs>
          <w:tab w:val="left" w:pos="851"/>
          <w:tab w:val="left" w:pos="1134"/>
        </w:tabs>
        <w:ind w:firstLine="709"/>
        <w:jc w:val="both"/>
        <w:rPr>
          <w:sz w:val="10"/>
          <w:szCs w:val="10"/>
        </w:rPr>
      </w:pPr>
    </w:p>
    <w:p w:rsidR="00B527FC" w:rsidRPr="00B527FC" w:rsidRDefault="00B527FC" w:rsidP="00B527FC">
      <w:pPr>
        <w:pStyle w:val="ab"/>
        <w:tabs>
          <w:tab w:val="left" w:pos="1134"/>
        </w:tabs>
        <w:ind w:firstLine="709"/>
        <w:jc w:val="both"/>
        <w:rPr>
          <w:rFonts w:eastAsia="Calibri"/>
        </w:rPr>
      </w:pPr>
      <w:r w:rsidRPr="006C15F7">
        <w:t>1. Утвердить административный регламент по предоставлению муниципальной услу</w:t>
      </w:r>
      <w:r>
        <w:t xml:space="preserve">ги </w:t>
      </w:r>
      <w:r w:rsidRPr="006C15F7"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6C15F7">
        <w:t>» (Приложение).</w:t>
      </w:r>
    </w:p>
    <w:p w:rsidR="00B527FC" w:rsidRPr="00B527FC" w:rsidRDefault="00B527FC" w:rsidP="00B527FC">
      <w:pPr>
        <w:pStyle w:val="ab"/>
        <w:ind w:firstLine="709"/>
        <w:jc w:val="both"/>
        <w:rPr>
          <w:rFonts w:eastAsia="Calibri"/>
        </w:rPr>
      </w:pPr>
      <w:r w:rsidRPr="00CD0D64">
        <w:rPr>
          <w:rFonts w:eastAsia="Calibri"/>
        </w:rPr>
        <w:t>2</w:t>
      </w:r>
      <w:r w:rsidRPr="00CD0D64">
        <w:t xml:space="preserve">. Признать утратившим силу постановление администрации </w:t>
      </w:r>
      <w:proofErr w:type="spellStart"/>
      <w:r w:rsidRPr="00CD0D64">
        <w:t>Сосновоборского</w:t>
      </w:r>
      <w:proofErr w:type="spellEnd"/>
      <w:r w:rsidRPr="00CD0D64">
        <w:t xml:space="preserve"> городского округа от </w:t>
      </w:r>
      <w:r>
        <w:t>16.03.2026</w:t>
      </w:r>
      <w:r w:rsidRPr="005A00C5">
        <w:t xml:space="preserve"> № </w:t>
      </w:r>
      <w:r>
        <w:t>752</w:t>
      </w:r>
      <w:r w:rsidRPr="005A00C5">
        <w:t xml:space="preserve"> </w:t>
      </w:r>
      <w:r w:rsidRPr="00CD0D64">
        <w:t>«</w:t>
      </w:r>
      <w:r w:rsidRPr="00357CB5">
        <w:rPr>
          <w:bCs/>
          <w:kern w:val="36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CD0D64">
        <w:t>».</w:t>
      </w:r>
    </w:p>
    <w:p w:rsidR="00B527FC" w:rsidRPr="00B527FC" w:rsidRDefault="00B527FC" w:rsidP="00B527FC">
      <w:pPr>
        <w:pStyle w:val="ab"/>
        <w:tabs>
          <w:tab w:val="left" w:pos="851"/>
          <w:tab w:val="left" w:pos="1134"/>
        </w:tabs>
        <w:ind w:firstLine="709"/>
        <w:jc w:val="both"/>
      </w:pPr>
      <w:r>
        <w:rPr>
          <w:rFonts w:eastAsia="Calibri"/>
        </w:rPr>
        <w:t xml:space="preserve">3. </w:t>
      </w:r>
      <w:r w:rsidRPr="006C15F7">
        <w:rPr>
          <w:rFonts w:eastAsia="Calibri"/>
        </w:rPr>
        <w:t>Общему отделу администрации обнародовать настоящее постановление на электронном сайте городской газеты «Маяк».</w:t>
      </w:r>
    </w:p>
    <w:p w:rsidR="00B527FC" w:rsidRPr="00B527FC" w:rsidRDefault="00B527FC" w:rsidP="00B527FC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t>4</w:t>
      </w:r>
      <w:r w:rsidRPr="006C15F7">
        <w:t xml:space="preserve">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B527FC" w:rsidRPr="00B527FC" w:rsidRDefault="00B527FC" w:rsidP="00B527FC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5</w:t>
      </w:r>
      <w:r w:rsidRPr="006C15F7">
        <w:rPr>
          <w:rFonts w:eastAsia="Calibri"/>
        </w:rPr>
        <w:t>. Настоящее постановление вступает в силу со дня официального обнародования.</w:t>
      </w:r>
    </w:p>
    <w:p w:rsidR="00B527FC" w:rsidRPr="006C15F7" w:rsidRDefault="00B527FC" w:rsidP="00B527FC">
      <w:pPr>
        <w:pStyle w:val="ab"/>
        <w:tabs>
          <w:tab w:val="left" w:pos="851"/>
          <w:tab w:val="left" w:pos="1134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B527FC" w:rsidRDefault="00B527FC" w:rsidP="00B527FC">
      <w:pPr>
        <w:pStyle w:val="ab"/>
        <w:tabs>
          <w:tab w:val="left" w:pos="1134"/>
        </w:tabs>
        <w:ind w:firstLine="709"/>
      </w:pPr>
    </w:p>
    <w:p w:rsidR="00B527FC" w:rsidRDefault="00B527FC" w:rsidP="00B527FC">
      <w:pPr>
        <w:pStyle w:val="ab"/>
      </w:pPr>
    </w:p>
    <w:p w:rsidR="00B527FC" w:rsidRDefault="00B527FC" w:rsidP="00B527FC">
      <w:pPr>
        <w:pStyle w:val="ab"/>
        <w:rPr>
          <w:sz w:val="10"/>
          <w:szCs w:val="10"/>
        </w:rPr>
      </w:pPr>
    </w:p>
    <w:p w:rsidR="00B527FC" w:rsidRPr="0008423E" w:rsidRDefault="00B527FC" w:rsidP="00B527FC">
      <w:pPr>
        <w:pStyle w:val="ab"/>
        <w:rPr>
          <w:sz w:val="10"/>
          <w:szCs w:val="10"/>
        </w:rPr>
      </w:pPr>
    </w:p>
    <w:p w:rsidR="00B527FC" w:rsidRPr="00F17606" w:rsidRDefault="00B527FC" w:rsidP="00B527FC">
      <w:pPr>
        <w:tabs>
          <w:tab w:val="left" w:pos="709"/>
        </w:tabs>
        <w:jc w:val="both"/>
        <w:rPr>
          <w:sz w:val="24"/>
          <w:szCs w:val="24"/>
        </w:rPr>
      </w:pPr>
      <w:r w:rsidRPr="00F17606">
        <w:rPr>
          <w:sz w:val="24"/>
          <w:szCs w:val="24"/>
        </w:rPr>
        <w:t>Первый заместитель главы администрации</w:t>
      </w:r>
    </w:p>
    <w:p w:rsidR="00B527FC" w:rsidRDefault="00B527FC" w:rsidP="00B527FC">
      <w:p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F17606">
        <w:rPr>
          <w:sz w:val="24"/>
          <w:szCs w:val="24"/>
        </w:rPr>
        <w:t>Сосновоборского</w:t>
      </w:r>
      <w:proofErr w:type="spellEnd"/>
      <w:r w:rsidRPr="00F17606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B527FC" w:rsidRDefault="00B527FC" w:rsidP="00B527FC">
      <w:pPr>
        <w:tabs>
          <w:tab w:val="left" w:pos="709"/>
        </w:tabs>
        <w:jc w:val="both"/>
        <w:rPr>
          <w:sz w:val="6"/>
          <w:szCs w:val="6"/>
        </w:rPr>
      </w:pPr>
    </w:p>
    <w:p w:rsidR="00B527FC" w:rsidRDefault="00B527FC" w:rsidP="00B527FC">
      <w:pPr>
        <w:tabs>
          <w:tab w:val="left" w:pos="709"/>
        </w:tabs>
        <w:jc w:val="both"/>
        <w:rPr>
          <w:sz w:val="6"/>
          <w:szCs w:val="6"/>
        </w:rPr>
      </w:pPr>
    </w:p>
    <w:p w:rsidR="00B527FC" w:rsidRPr="00F93205" w:rsidRDefault="00B527FC" w:rsidP="00B527FC">
      <w:pPr>
        <w:tabs>
          <w:tab w:val="left" w:pos="7050"/>
        </w:tabs>
        <w:jc w:val="both"/>
        <w:rPr>
          <w:sz w:val="24"/>
          <w:szCs w:val="24"/>
        </w:rPr>
      </w:pPr>
    </w:p>
    <w:p w:rsidR="00B527FC" w:rsidRPr="00F93205" w:rsidRDefault="00B527FC" w:rsidP="00B527FC">
      <w:pPr>
        <w:pStyle w:val="ab"/>
      </w:pPr>
    </w:p>
    <w:p w:rsidR="00B527FC" w:rsidRPr="00F93205" w:rsidRDefault="00B527FC" w:rsidP="00B527FC">
      <w:pPr>
        <w:pStyle w:val="ab"/>
        <w:jc w:val="right"/>
      </w:pPr>
      <w:bookmarkStart w:id="0" w:name="_GoBack"/>
      <w:bookmarkEnd w:id="0"/>
      <w:r w:rsidRPr="00F93205">
        <w:t>УТВЕРЖДЕН</w:t>
      </w:r>
    </w:p>
    <w:p w:rsidR="00B527FC" w:rsidRPr="00F93205" w:rsidRDefault="00B527FC" w:rsidP="00B527FC">
      <w:pPr>
        <w:pStyle w:val="ab"/>
        <w:jc w:val="right"/>
      </w:pPr>
      <w:r w:rsidRPr="00F93205">
        <w:t xml:space="preserve">                                                                                              постановлением администрации </w:t>
      </w:r>
    </w:p>
    <w:p w:rsidR="00B527FC" w:rsidRPr="00F93205" w:rsidRDefault="00B527FC" w:rsidP="00B527FC">
      <w:pPr>
        <w:pStyle w:val="ab"/>
        <w:jc w:val="right"/>
      </w:pPr>
      <w:r w:rsidRPr="00F93205">
        <w:t xml:space="preserve">                                                                                      Сосновоборского городского округа </w:t>
      </w:r>
    </w:p>
    <w:p w:rsidR="00B527FC" w:rsidRDefault="00B527FC" w:rsidP="00B527FC">
      <w:pPr>
        <w:jc w:val="right"/>
        <w:rPr>
          <w:sz w:val="24"/>
        </w:rPr>
      </w:pPr>
      <w:r>
        <w:rPr>
          <w:sz w:val="24"/>
        </w:rPr>
        <w:t xml:space="preserve">от </w:t>
      </w:r>
      <w:r w:rsidR="00702DD2">
        <w:rPr>
          <w:sz w:val="24"/>
        </w:rPr>
        <w:t>19/08/2026 № 2486</w:t>
      </w:r>
    </w:p>
    <w:p w:rsidR="00B527FC" w:rsidRDefault="00B527FC" w:rsidP="00B527FC">
      <w:pPr>
        <w:pStyle w:val="ab"/>
        <w:jc w:val="right"/>
      </w:pPr>
      <w:r w:rsidRPr="00F93205">
        <w:t xml:space="preserve">                                                                                              </w:t>
      </w:r>
    </w:p>
    <w:p w:rsidR="00B527FC" w:rsidRPr="00F93205" w:rsidRDefault="00B527FC" w:rsidP="00B527FC">
      <w:pPr>
        <w:pStyle w:val="ab"/>
        <w:jc w:val="right"/>
      </w:pPr>
      <w:r w:rsidRPr="00F93205">
        <w:t xml:space="preserve"> (Приложение)</w:t>
      </w:r>
    </w:p>
    <w:p w:rsidR="00B527FC" w:rsidRPr="00F93205" w:rsidRDefault="00B527FC" w:rsidP="00B527FC">
      <w:pPr>
        <w:pStyle w:val="ab"/>
        <w:jc w:val="center"/>
        <w:rPr>
          <w:b/>
        </w:rPr>
      </w:pPr>
    </w:p>
    <w:p w:rsidR="00B527FC" w:rsidRDefault="00B527FC" w:rsidP="00B527FC">
      <w:pPr>
        <w:pStyle w:val="ab"/>
        <w:jc w:val="center"/>
        <w:rPr>
          <w:b/>
        </w:rPr>
      </w:pPr>
    </w:p>
    <w:p w:rsidR="00B527FC" w:rsidRPr="00CB3BC6" w:rsidRDefault="00B527FC" w:rsidP="00B527FC">
      <w:pPr>
        <w:pStyle w:val="ab"/>
        <w:jc w:val="center"/>
      </w:pPr>
      <w:r w:rsidRPr="00CB3BC6">
        <w:t>Административный регламент</w:t>
      </w:r>
    </w:p>
    <w:p w:rsidR="00B527FC" w:rsidRDefault="00B527FC" w:rsidP="00B527F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CB3BC6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</w:t>
      </w:r>
      <w:r w:rsidRPr="00424141">
        <w:rPr>
          <w:rFonts w:ascii="Times New Roman" w:hAnsi="Times New Roman" w:cs="Times New Roman"/>
          <w:sz w:val="24"/>
          <w:szCs w:val="24"/>
        </w:rPr>
        <w:t xml:space="preserve">Сосновоборский городской округ Ленинградской области по предоставлению муниципальной услуги </w:t>
      </w:r>
      <w:r w:rsidRPr="00125791">
        <w:rPr>
          <w:rFonts w:ascii="Times New Roman" w:hAnsi="Times New Roman"/>
          <w:sz w:val="24"/>
          <w:szCs w:val="24"/>
        </w:rPr>
        <w:t xml:space="preserve"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</w:t>
      </w:r>
    </w:p>
    <w:p w:rsidR="00B527FC" w:rsidRPr="00125791" w:rsidRDefault="00B527FC" w:rsidP="00B527F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25791">
        <w:rPr>
          <w:rFonts w:ascii="Times New Roman" w:hAnsi="Times New Roman"/>
          <w:sz w:val="24"/>
          <w:szCs w:val="24"/>
        </w:rPr>
        <w:t>на кадастровом плане территории»</w:t>
      </w:r>
    </w:p>
    <w:p w:rsidR="00B527FC" w:rsidRPr="00125791" w:rsidRDefault="00B527FC" w:rsidP="00B527FC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25791">
        <w:rPr>
          <w:rFonts w:ascii="Times New Roman" w:hAnsi="Times New Roman"/>
          <w:sz w:val="24"/>
          <w:szCs w:val="24"/>
        </w:rPr>
        <w:t>(далее – муниципальная услуга, административный регламент)</w:t>
      </w:r>
    </w:p>
    <w:p w:rsidR="00B527FC" w:rsidRPr="002977EA" w:rsidRDefault="00B527FC" w:rsidP="00B527F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27FC" w:rsidRPr="00125791" w:rsidRDefault="00B527FC" w:rsidP="00B527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79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527FC" w:rsidRPr="00125791" w:rsidRDefault="00B527FC" w:rsidP="00B527F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B527FC" w:rsidRPr="009856CB" w:rsidRDefault="00B527FC" w:rsidP="00B527FC">
      <w:pPr>
        <w:widowControl w:val="0"/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Предмет регулирования.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р</w:t>
      </w:r>
      <w:r w:rsidRPr="009856CB">
        <w:rPr>
          <w:sz w:val="24"/>
          <w:szCs w:val="24"/>
        </w:rPr>
        <w:t>егламент устанавливает порядок и стандарт предоставления муниципальной услуги.</w:t>
      </w:r>
    </w:p>
    <w:p w:rsidR="00B527FC" w:rsidRPr="009856CB" w:rsidRDefault="00B527FC" w:rsidP="00B527FC">
      <w:pPr>
        <w:widowControl w:val="0"/>
        <w:numPr>
          <w:ilvl w:val="1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bookmarkStart w:id="1" w:name="P52"/>
      <w:bookmarkEnd w:id="1"/>
      <w:r w:rsidRPr="009856CB">
        <w:rPr>
          <w:sz w:val="24"/>
          <w:szCs w:val="24"/>
        </w:rPr>
        <w:t>Круг заявителей.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Муниципальная услуга предоставляется: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физическим лицам;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юридическим лицам</w:t>
      </w:r>
      <w:r>
        <w:rPr>
          <w:sz w:val="24"/>
          <w:szCs w:val="24"/>
        </w:rPr>
        <w:t xml:space="preserve"> </w:t>
      </w:r>
      <w:r w:rsidRPr="006001AB">
        <w:rPr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индивидуальным предпринимателям.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Представлять интересы заявителя имеют право: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от имени физических лиц: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опекуны недееспособных граждан;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от имени юридических лиц: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от имени индивидуальных предпринимателей: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качестве уполномоченного представителя заявителя может быть лицо, указанное в ч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2 ст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</w:t>
      </w:r>
      <w:r>
        <w:rPr>
          <w:sz w:val="24"/>
          <w:szCs w:val="24"/>
        </w:rPr>
        <w:t>Ф</w:t>
      </w:r>
      <w:r w:rsidRPr="009856CB">
        <w:rPr>
          <w:sz w:val="24"/>
          <w:szCs w:val="24"/>
        </w:rPr>
        <w:t>едеральной государственной информационной системе «Единый портал государственных и м</w:t>
      </w:r>
      <w:r>
        <w:rPr>
          <w:sz w:val="24"/>
          <w:szCs w:val="24"/>
        </w:rPr>
        <w:t>униципальных услуг (функций)» (далее – ЕПГУ, Единый портал).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</w:p>
    <w:p w:rsidR="00B527FC" w:rsidRPr="009856CB" w:rsidRDefault="00B527FC" w:rsidP="00B527FC">
      <w:pPr>
        <w:widowControl w:val="0"/>
        <w:ind w:firstLine="709"/>
        <w:jc w:val="center"/>
        <w:outlineLvl w:val="1"/>
        <w:rPr>
          <w:sz w:val="24"/>
          <w:szCs w:val="24"/>
        </w:rPr>
      </w:pPr>
      <w:r w:rsidRPr="009856CB">
        <w:rPr>
          <w:sz w:val="24"/>
          <w:szCs w:val="24"/>
        </w:rPr>
        <w:lastRenderedPageBreak/>
        <w:t>2. Стандарт предоставления муниципальной услуги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2.1. Наименование муниципальной услуги: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9856CB">
        <w:rPr>
          <w:sz w:val="24"/>
          <w:szCs w:val="24"/>
        </w:rPr>
        <w:t xml:space="preserve"> (сокращенное наименование: </w:t>
      </w:r>
      <w:r w:rsidRPr="009856CB">
        <w:rPr>
          <w:bCs/>
          <w:sz w:val="24"/>
          <w:szCs w:val="24"/>
        </w:rPr>
        <w:t>Утверждение схемы расположения земельного участка на кадастровом плане территории)</w:t>
      </w:r>
      <w:r w:rsidRPr="009856CB">
        <w:rPr>
          <w:sz w:val="24"/>
          <w:szCs w:val="24"/>
        </w:rPr>
        <w:t>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2.2. Наименование органа, предоставляющего муниципальную услугу.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Муниципальную услугу предоставляет:</w:t>
      </w:r>
      <w:r>
        <w:rPr>
          <w:sz w:val="24"/>
          <w:szCs w:val="24"/>
        </w:rPr>
        <w:t xml:space="preserve"> </w:t>
      </w:r>
      <w:r w:rsidRPr="002C383D">
        <w:rPr>
          <w:sz w:val="24"/>
          <w:szCs w:val="24"/>
        </w:rPr>
        <w:t>администрация муниципального образования Сосновоборский городс</w:t>
      </w:r>
      <w:r>
        <w:rPr>
          <w:sz w:val="24"/>
          <w:szCs w:val="24"/>
        </w:rPr>
        <w:t>кой округ Ленинградской области (далее – Администрация).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2.3. Результат предоставления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Pr="009856CB">
        <w:rPr>
          <w:sz w:val="24"/>
          <w:szCs w:val="24"/>
        </w:rPr>
        <w:t>Результатом предоставления муниципальной услуги является: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Pr="009856CB"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sz w:val="24"/>
          <w:szCs w:val="24"/>
        </w:rPr>
        <w:t>(приложение к настоящему административному регламенту - образец 1);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Pr="009856CB"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sz w:val="24"/>
          <w:szCs w:val="24"/>
        </w:rPr>
        <w:t>(приложение к настоящему административному регламенту – образец 2).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</w:t>
      </w:r>
      <w:r w:rsidRPr="009856CB">
        <w:rPr>
          <w:sz w:val="24"/>
          <w:szCs w:val="24"/>
        </w:rPr>
        <w:t>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1) при личной явке: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филиалах, отделах, удаленных рабочих местах ГБУ ЛО «МФЦ»;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без личной явки: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электронной форме через личный кабинет заявителя на ЕПГУ.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2.4. Срок предоставления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 даты поступления заявления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 xml:space="preserve">.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Муниципальная услуга предоставляется бесплатно.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2.7. Срок регистрации запроса заявителя о предоставлении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- при направлении запроса на бумажном носителе из МФЦ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 xml:space="preserve"> - в день передачи документов из МФЦ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>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- при направлении запроса в форме электронн</w:t>
      </w:r>
      <w:r>
        <w:rPr>
          <w:sz w:val="24"/>
          <w:szCs w:val="24"/>
        </w:rPr>
        <w:t xml:space="preserve">ого документа посредством ЕПГУ </w:t>
      </w:r>
      <w:r w:rsidRPr="009856CB">
        <w:rPr>
          <w:sz w:val="24"/>
          <w:szCs w:val="24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</w:t>
      </w:r>
      <w:r>
        <w:rPr>
          <w:sz w:val="24"/>
          <w:szCs w:val="24"/>
        </w:rPr>
        <w:t xml:space="preserve">в </w:t>
      </w:r>
      <w:r w:rsidRPr="009856CB">
        <w:rPr>
          <w:sz w:val="24"/>
          <w:szCs w:val="24"/>
        </w:rPr>
        <w:t xml:space="preserve">многофункциональный центр, размещены на официальном сайте </w:t>
      </w:r>
      <w:r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в информационно-телекоммуникационной сети </w:t>
      </w:r>
      <w:r>
        <w:rPr>
          <w:sz w:val="24"/>
          <w:szCs w:val="24"/>
        </w:rPr>
        <w:t>«Интернет»</w:t>
      </w:r>
      <w:r w:rsidRPr="009856CB">
        <w:rPr>
          <w:sz w:val="24"/>
          <w:szCs w:val="24"/>
        </w:rPr>
        <w:t>, а также на Едином портале.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2.9. Показатели качества и доступности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</w:t>
      </w:r>
      <w:r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в информаци</w:t>
      </w:r>
      <w:r>
        <w:rPr>
          <w:sz w:val="24"/>
          <w:szCs w:val="24"/>
        </w:rPr>
        <w:t>онно-телекоммуникационной сети «</w:t>
      </w:r>
      <w:r w:rsidRPr="009856CB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9856CB">
        <w:rPr>
          <w:sz w:val="24"/>
          <w:szCs w:val="24"/>
        </w:rPr>
        <w:t>, а также на Едином портале.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lastRenderedPageBreak/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527FC" w:rsidRPr="005A39B0" w:rsidRDefault="00B527FC" w:rsidP="00B527F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0"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A39B0">
        <w:rPr>
          <w:rFonts w:ascii="Times New Roman" w:hAnsi="Times New Roman" w:cs="Times New Roman"/>
          <w:sz w:val="24"/>
          <w:szCs w:val="24"/>
        </w:rPr>
        <w:t>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B527FC" w:rsidRPr="005A39B0" w:rsidRDefault="00B527FC" w:rsidP="00B527F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0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3.1.1 настоящего административного регламента, с учетом требования, предусмотренного ч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3 ст</w:t>
      </w:r>
      <w:r>
        <w:rPr>
          <w:sz w:val="24"/>
          <w:szCs w:val="24"/>
        </w:rPr>
        <w:t>.</w:t>
      </w:r>
      <w:r w:rsidRPr="009856CB">
        <w:rPr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2.10.3</w:t>
      </w:r>
      <w:r w:rsidRPr="009856CB">
        <w:rPr>
          <w:sz w:val="24"/>
          <w:szCs w:val="24"/>
        </w:rPr>
        <w:t xml:space="preserve">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>
        <w:rPr>
          <w:sz w:val="24"/>
          <w:szCs w:val="24"/>
        </w:rPr>
        <w:t> ЛО «МФЦ»</w:t>
      </w:r>
      <w:r w:rsidRPr="009856CB">
        <w:rPr>
          <w:sz w:val="24"/>
          <w:szCs w:val="24"/>
        </w:rPr>
        <w:t xml:space="preserve"> и </w:t>
      </w:r>
      <w:r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>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</w:t>
      </w:r>
      <w:r>
        <w:rPr>
          <w:sz w:val="24"/>
          <w:szCs w:val="24"/>
        </w:rPr>
        <w:t xml:space="preserve"> </w:t>
      </w:r>
      <w:r w:rsidRPr="009856CB">
        <w:rPr>
          <w:sz w:val="24"/>
          <w:szCs w:val="24"/>
        </w:rPr>
        <w:t>(или) информации, необходимых для предоставления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2.10.4</w:t>
      </w:r>
      <w:r w:rsidRPr="009856CB">
        <w:rPr>
          <w:sz w:val="24"/>
          <w:szCs w:val="24"/>
        </w:rPr>
        <w:t>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2.10.5</w:t>
      </w:r>
      <w:r w:rsidRPr="009856CB">
        <w:rPr>
          <w:sz w:val="24"/>
          <w:szCs w:val="24"/>
        </w:rPr>
        <w:t>. 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Данный </w:t>
      </w:r>
      <w:r>
        <w:rPr>
          <w:sz w:val="24"/>
          <w:szCs w:val="24"/>
        </w:rPr>
        <w:t xml:space="preserve">административный </w:t>
      </w:r>
      <w:r w:rsidRPr="009856CB">
        <w:rPr>
          <w:sz w:val="24"/>
          <w:szCs w:val="24"/>
        </w:rPr>
        <w:t xml:space="preserve">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услуги.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2).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613FF8">
        <w:rPr>
          <w:sz w:val="24"/>
          <w:szCs w:val="24"/>
        </w:rPr>
        <w:t xml:space="preserve">2.11.2. Формы заявления и документов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613FF8">
        <w:rPr>
          <w:sz w:val="24"/>
          <w:szCs w:val="24"/>
        </w:rPr>
        <w:t>регламенту.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B527FC" w:rsidRPr="009856CB" w:rsidRDefault="00B527FC" w:rsidP="00B527FC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bookmarkStart w:id="2" w:name="P100"/>
      <w:bookmarkEnd w:id="2"/>
    </w:p>
    <w:p w:rsidR="00B527FC" w:rsidRPr="009856CB" w:rsidRDefault="00B527FC" w:rsidP="00B527FC">
      <w:pPr>
        <w:widowControl w:val="0"/>
        <w:ind w:firstLine="709"/>
        <w:jc w:val="center"/>
        <w:rPr>
          <w:sz w:val="24"/>
          <w:szCs w:val="24"/>
        </w:rPr>
      </w:pPr>
      <w:r w:rsidRPr="009856CB">
        <w:rPr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а) профилирование заявителя;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б) прием заявления и документов;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в) межведомственное информационное взаимодействие;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д) предоставление результата муниципальной услуги.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3.2. Профилирование заявителя.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sz w:val="24"/>
          <w:szCs w:val="24"/>
        </w:rPr>
        <w:t>Администрации</w:t>
      </w:r>
      <w:r w:rsidRPr="009856CB">
        <w:rPr>
          <w:sz w:val="24"/>
          <w:szCs w:val="24"/>
        </w:rPr>
        <w:t xml:space="preserve"> или посредством Единого портала и включает в себя вопросы, позволяющие выявить перечень </w:t>
      </w:r>
      <w:r w:rsidRPr="009856CB">
        <w:rPr>
          <w:sz w:val="24"/>
          <w:szCs w:val="24"/>
        </w:rPr>
        <w:lastRenderedPageBreak/>
        <w:t>категорий (признаков) заявителя.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>
        <w:rPr>
          <w:sz w:val="24"/>
          <w:szCs w:val="24"/>
        </w:rPr>
        <w:t xml:space="preserve">административным </w:t>
      </w:r>
      <w:r w:rsidRPr="009856CB">
        <w:rPr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1).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sz w:val="24"/>
          <w:szCs w:val="24"/>
        </w:rPr>
        <w:t xml:space="preserve">3.3.1. </w:t>
      </w:r>
      <w:r w:rsidRPr="009856CB">
        <w:rPr>
          <w:rFonts w:eastAsia="Calibri"/>
          <w:sz w:val="24"/>
          <w:szCs w:val="24"/>
          <w:lang w:eastAsia="en-US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rFonts w:eastAsia="Calibri"/>
          <w:sz w:val="24"/>
          <w:szCs w:val="24"/>
          <w:lang w:eastAsia="en-US"/>
        </w:rPr>
        <w:t xml:space="preserve">(или) информации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rFonts w:eastAsia="Calibri"/>
          <w:sz w:val="24"/>
          <w:szCs w:val="24"/>
          <w:lang w:eastAsia="en-US"/>
        </w:rPr>
        <w:t xml:space="preserve">регламенту </w:t>
      </w:r>
      <w:hyperlink r:id="rId8" w:tooltip="https://login.consultant.ru/link/?req=doc&amp;base=SPB&amp;n=316702&amp;dst=101254" w:history="1">
        <w:r w:rsidRPr="009856CB">
          <w:rPr>
            <w:rFonts w:eastAsia="Calibri"/>
            <w:sz w:val="24"/>
            <w:szCs w:val="24"/>
            <w:lang w:eastAsia="en-US"/>
          </w:rPr>
          <w:t>(таблица № 2)</w:t>
        </w:r>
      </w:hyperlink>
      <w:r w:rsidRPr="009856CB">
        <w:rPr>
          <w:rFonts w:eastAsia="Calibri"/>
          <w:sz w:val="24"/>
          <w:szCs w:val="24"/>
          <w:lang w:eastAsia="en-US"/>
        </w:rPr>
        <w:t>.</w:t>
      </w:r>
    </w:p>
    <w:p w:rsidR="00B527FC" w:rsidRPr="009856CB" w:rsidRDefault="00B527FC" w:rsidP="00B527FC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3.3.2. В целях предоставления </w:t>
      </w:r>
      <w:r>
        <w:rPr>
          <w:rFonts w:eastAsia="Calibri"/>
          <w:sz w:val="24"/>
          <w:szCs w:val="24"/>
          <w:lang w:eastAsia="en-US"/>
        </w:rPr>
        <w:t xml:space="preserve">муниципальной </w:t>
      </w:r>
      <w:r w:rsidRPr="009856CB">
        <w:rPr>
          <w:rFonts w:eastAsia="Calibri"/>
          <w:sz w:val="24"/>
          <w:szCs w:val="24"/>
          <w:lang w:eastAsia="en-US"/>
        </w:rPr>
        <w:t xml:space="preserve">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9856CB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9856CB">
          <w:rPr>
            <w:rFonts w:eastAsia="Calibri"/>
            <w:sz w:val="24"/>
            <w:szCs w:val="24"/>
            <w:lang w:eastAsia="en-US"/>
          </w:rPr>
          <w:t>9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9856CB">
          <w:rPr>
            <w:rFonts w:eastAsia="Calibri"/>
            <w:sz w:val="24"/>
            <w:szCs w:val="24"/>
            <w:lang w:eastAsia="en-US"/>
          </w:rPr>
          <w:t>10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9856CB">
          <w:rPr>
            <w:rFonts w:eastAsia="Calibri"/>
            <w:sz w:val="24"/>
            <w:szCs w:val="24"/>
            <w:lang w:eastAsia="en-US"/>
          </w:rPr>
          <w:t>14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Федерального закона от</w:t>
      </w:r>
      <w:r>
        <w:rPr>
          <w:rFonts w:eastAsia="Calibri"/>
          <w:sz w:val="24"/>
          <w:szCs w:val="24"/>
          <w:lang w:eastAsia="en-US"/>
        </w:rPr>
        <w:t xml:space="preserve"> 29 декабря 2022 года № 572-ФЗ «</w:t>
      </w:r>
      <w:r w:rsidRPr="009856CB">
        <w:rPr>
          <w:rFonts w:eastAsia="Calibri"/>
          <w:sz w:val="24"/>
          <w:szCs w:val="24"/>
          <w:lang w:eastAsia="en-US"/>
        </w:rPr>
        <w:t>Об осуществлении идентификации 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856CB">
        <w:rPr>
          <w:rFonts w:eastAsia="Calibri"/>
          <w:sz w:val="24"/>
          <w:szCs w:val="24"/>
          <w:lang w:eastAsia="en-US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eastAsia="Calibri"/>
          <w:sz w:val="24"/>
          <w:szCs w:val="24"/>
          <w:lang w:eastAsia="en-US"/>
        </w:rPr>
        <w:t>ьных актов Российской Федерации»</w:t>
      </w:r>
      <w:r w:rsidRPr="009856CB">
        <w:rPr>
          <w:rFonts w:eastAsia="Calibri"/>
          <w:sz w:val="24"/>
          <w:szCs w:val="24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B527FC" w:rsidRPr="009856CB" w:rsidRDefault="00B527FC" w:rsidP="00B527FC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При предоставлении </w:t>
      </w:r>
      <w:r>
        <w:rPr>
          <w:rFonts w:eastAsia="Calibri"/>
          <w:sz w:val="24"/>
          <w:szCs w:val="24"/>
          <w:lang w:eastAsia="en-US"/>
        </w:rPr>
        <w:t>муниципальной</w:t>
      </w:r>
      <w:r w:rsidRPr="009856CB">
        <w:rPr>
          <w:rFonts w:eastAsia="Calibri"/>
          <w:sz w:val="24"/>
          <w:szCs w:val="24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B527FC" w:rsidRPr="009856CB" w:rsidRDefault="00B527FC" w:rsidP="00B527FC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527FC" w:rsidRPr="009856CB" w:rsidRDefault="00B527FC" w:rsidP="00B527FC">
      <w:pPr>
        <w:widowControl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856CB">
        <w:rPr>
          <w:rFonts w:eastAsia="Calibri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9856CB">
          <w:rPr>
            <w:rFonts w:eastAsia="Calibri"/>
            <w:sz w:val="24"/>
            <w:szCs w:val="24"/>
            <w:lang w:eastAsia="en-US"/>
          </w:rPr>
          <w:t>ст</w:t>
        </w:r>
        <w:r>
          <w:rPr>
            <w:rFonts w:eastAsia="Calibri"/>
            <w:sz w:val="24"/>
            <w:szCs w:val="24"/>
            <w:lang w:eastAsia="en-US"/>
          </w:rPr>
          <w:t>.</w:t>
        </w:r>
        <w:r w:rsidRPr="009856CB">
          <w:rPr>
            <w:rFonts w:eastAsia="Calibri"/>
            <w:sz w:val="24"/>
            <w:szCs w:val="24"/>
            <w:lang w:eastAsia="en-US"/>
          </w:rPr>
          <w:t>9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9856CB">
          <w:rPr>
            <w:rFonts w:eastAsia="Calibri"/>
            <w:sz w:val="24"/>
            <w:szCs w:val="24"/>
            <w:lang w:eastAsia="en-US"/>
          </w:rPr>
          <w:t>10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9856CB">
          <w:rPr>
            <w:rFonts w:eastAsia="Calibri"/>
            <w:sz w:val="24"/>
            <w:szCs w:val="24"/>
            <w:lang w:eastAsia="en-US"/>
          </w:rPr>
          <w:t>14</w:t>
        </w:r>
      </w:hyperlink>
      <w:r w:rsidRPr="009856CB">
        <w:rPr>
          <w:rFonts w:eastAsia="Calibri"/>
          <w:sz w:val="24"/>
          <w:szCs w:val="24"/>
          <w:lang w:eastAsia="en-US"/>
        </w:rPr>
        <w:t xml:space="preserve"> Федерального закона № 572-ФЗ</w:t>
      </w:r>
      <w:r>
        <w:rPr>
          <w:rFonts w:eastAsia="Calibri"/>
          <w:sz w:val="24"/>
          <w:szCs w:val="24"/>
          <w:lang w:eastAsia="en-US"/>
        </w:rPr>
        <w:t>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</w:t>
      </w:r>
      <w:r>
        <w:rPr>
          <w:sz w:val="24"/>
          <w:szCs w:val="24"/>
        </w:rPr>
        <w:t xml:space="preserve"> 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B527FC" w:rsidRPr="009856CB" w:rsidRDefault="00B527FC" w:rsidP="00B527FC">
      <w:pPr>
        <w:widowControl w:val="0"/>
        <w:tabs>
          <w:tab w:val="left" w:pos="1418"/>
        </w:tabs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3.3.4. Возможность приема </w:t>
      </w:r>
      <w:r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 xml:space="preserve">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B527FC" w:rsidRPr="009856CB" w:rsidRDefault="00B527FC" w:rsidP="00B527FC">
      <w:pPr>
        <w:widowControl w:val="0"/>
        <w:tabs>
          <w:tab w:val="left" w:pos="1418"/>
        </w:tabs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</w:t>
      </w:r>
      <w:r>
        <w:rPr>
          <w:sz w:val="24"/>
          <w:szCs w:val="24"/>
        </w:rPr>
        <w:t xml:space="preserve">Администрации или </w:t>
      </w:r>
      <w:r w:rsidRPr="009856CB">
        <w:rPr>
          <w:sz w:val="24"/>
          <w:szCs w:val="24"/>
        </w:rPr>
        <w:t>МФЦ составляет: при направлении запроса в форме электронного документа посредством Един</w:t>
      </w:r>
      <w:r>
        <w:rPr>
          <w:sz w:val="24"/>
          <w:szCs w:val="24"/>
        </w:rPr>
        <w:t xml:space="preserve">ого портала </w:t>
      </w:r>
      <w:r w:rsidRPr="009856CB">
        <w:rPr>
          <w:sz w:val="24"/>
          <w:szCs w:val="24"/>
        </w:rPr>
        <w:t xml:space="preserve">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</w:t>
      </w:r>
      <w:r>
        <w:rPr>
          <w:sz w:val="24"/>
          <w:szCs w:val="24"/>
        </w:rPr>
        <w:t>Администрацию</w:t>
      </w:r>
      <w:r w:rsidRPr="009856CB">
        <w:rPr>
          <w:sz w:val="24"/>
          <w:szCs w:val="24"/>
        </w:rPr>
        <w:t xml:space="preserve"> на бумажном носителе - в день передачи документов.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3.4. Межведомственное информационное взаимодействие.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1) сведения из Единого государственного реестра юридических лиц в случае, если </w:t>
      </w:r>
      <w:r w:rsidRPr="009856CB">
        <w:rPr>
          <w:sz w:val="24"/>
          <w:szCs w:val="24"/>
        </w:rPr>
        <w:lastRenderedPageBreak/>
        <w:t>заявителем является юридическое лицо;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3) сведения из Единого государственного реестра недвижимости об объекте недвижимости (ЕГРН).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Указанный информационный запрос направляется в Росреестр.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3.5.1 Основания для отказа в предоставлении </w:t>
      </w:r>
      <w:r>
        <w:rPr>
          <w:sz w:val="24"/>
          <w:szCs w:val="24"/>
        </w:rPr>
        <w:t>муниципальной</w:t>
      </w:r>
      <w:r w:rsidRPr="009856CB">
        <w:rPr>
          <w:sz w:val="24"/>
          <w:szCs w:val="24"/>
        </w:rPr>
        <w:t xml:space="preserve"> услуги приведены в приложении к настоящему </w:t>
      </w:r>
      <w:r>
        <w:rPr>
          <w:sz w:val="24"/>
          <w:szCs w:val="24"/>
        </w:rPr>
        <w:t xml:space="preserve">административному </w:t>
      </w:r>
      <w:r w:rsidRPr="009856CB">
        <w:rPr>
          <w:sz w:val="24"/>
          <w:szCs w:val="24"/>
        </w:rPr>
        <w:t>регламенту (таблица № 3).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3.5.2. </w:t>
      </w:r>
      <w:r>
        <w:rPr>
          <w:sz w:val="24"/>
          <w:szCs w:val="24"/>
        </w:rPr>
        <w:t>Срок принятия решения об отказе,</w:t>
      </w:r>
      <w:r w:rsidRPr="009856CB">
        <w:rPr>
          <w:sz w:val="24"/>
          <w:szCs w:val="24"/>
        </w:rPr>
        <w:t xml:space="preserve"> при отсутствии права на получение муниципальной услуги – 10 рабочих дней со дня регистрации заявления.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 Предоставление результата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1) при личной явке: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филиалах, отделах, удаленных рабочих местах ГБУ ЛО «МФЦ»;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2) без личной явки: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в электронной форме через личный кабинет заявителя на ЕПГУ.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3.6.2.</w:t>
      </w:r>
      <w:r>
        <w:rPr>
          <w:sz w:val="24"/>
          <w:szCs w:val="24"/>
        </w:rPr>
        <w:t xml:space="preserve"> </w:t>
      </w:r>
      <w:r w:rsidRPr="009856CB">
        <w:rPr>
          <w:sz w:val="24"/>
          <w:szCs w:val="24"/>
        </w:rPr>
        <w:t xml:space="preserve">Возможность предоставления </w:t>
      </w:r>
      <w:r>
        <w:rPr>
          <w:sz w:val="24"/>
          <w:szCs w:val="24"/>
        </w:rPr>
        <w:t>Администрацией</w:t>
      </w:r>
      <w:r w:rsidRPr="009856CB">
        <w:rPr>
          <w:sz w:val="24"/>
          <w:szCs w:val="24"/>
        </w:rPr>
        <w:t xml:space="preserve"> или ГБУ ЛО «МФЦ»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 w:rsidRPr="009856CB">
        <w:rPr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B527FC" w:rsidRPr="009856CB" w:rsidRDefault="00B527FC" w:rsidP="00B527FC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посредством Единого портала.</w:t>
      </w:r>
    </w:p>
    <w:p w:rsidR="00B527FC" w:rsidRPr="009856CB" w:rsidRDefault="00B527FC" w:rsidP="00B527FC">
      <w:pPr>
        <w:spacing w:after="200" w:line="276" w:lineRule="auto"/>
        <w:ind w:firstLine="709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br w:type="page" w:clear="all"/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Приложение</w:t>
      </w:r>
      <w:r>
        <w:rPr>
          <w:bCs/>
          <w:sz w:val="24"/>
          <w:szCs w:val="24"/>
        </w:rPr>
        <w:t xml:space="preserve"> № 1</w:t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административному регламенту </w:t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предоставлению услуги </w:t>
      </w:r>
      <w:r w:rsidRPr="00902144">
        <w:rPr>
          <w:bCs/>
          <w:sz w:val="24"/>
          <w:szCs w:val="24"/>
        </w:rPr>
        <w:t xml:space="preserve">«Утверждение и выдача </w:t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схемы расположения земельного участка </w:t>
      </w:r>
    </w:p>
    <w:p w:rsidR="00B527FC" w:rsidRPr="00902144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или земельных участков, находящихся </w:t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в муниципальной собственности </w:t>
      </w:r>
    </w:p>
    <w:p w:rsidR="00B527FC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 xml:space="preserve">(государственная собственность на которые </w:t>
      </w:r>
    </w:p>
    <w:p w:rsidR="00B527FC" w:rsidRPr="009856CB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02144">
        <w:rPr>
          <w:bCs/>
          <w:sz w:val="24"/>
          <w:szCs w:val="24"/>
        </w:rPr>
        <w:t>не разграничена) на кадастровом плане территории»</w:t>
      </w:r>
    </w:p>
    <w:p w:rsidR="00B527FC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</w:p>
    <w:p w:rsidR="00B527FC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ПЕРЕЧЕНЬ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условных обозначений и сокращений,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Идентификаторы категорий (признаков) заявителей,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Исчерпывающий перечень документов,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необходимых для предоставлении муниципальной услуги,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Исчерпывающий перечень оснований для отказа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необходимых для предоставления услуги,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или отказа в предоставлении муниципальной услуги,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Формы запроса о предоставлении </w:t>
      </w:r>
      <w:r>
        <w:rPr>
          <w:bCs/>
          <w:sz w:val="24"/>
          <w:szCs w:val="24"/>
        </w:rPr>
        <w:t>муниципальной</w:t>
      </w:r>
      <w:r w:rsidRPr="009856CB">
        <w:rPr>
          <w:bCs/>
          <w:sz w:val="24"/>
          <w:szCs w:val="24"/>
        </w:rPr>
        <w:t xml:space="preserve"> услуги</w:t>
      </w:r>
    </w:p>
    <w:p w:rsidR="00B527FC" w:rsidRPr="009856CB" w:rsidRDefault="00B527FC" w:rsidP="00B527FC">
      <w:pPr>
        <w:widowControl w:val="0"/>
        <w:ind w:firstLine="540"/>
        <w:jc w:val="center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и документов, необходимых для предоставления </w:t>
      </w:r>
      <w:r>
        <w:rPr>
          <w:bCs/>
          <w:sz w:val="24"/>
          <w:szCs w:val="24"/>
        </w:rPr>
        <w:t>муниципальной</w:t>
      </w:r>
      <w:r w:rsidRPr="009856CB">
        <w:rPr>
          <w:bCs/>
          <w:sz w:val="24"/>
          <w:szCs w:val="24"/>
        </w:rPr>
        <w:t xml:space="preserve"> услуги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</w:p>
    <w:p w:rsidR="00B527FC" w:rsidRPr="002E0FD9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>1. Условные сокращения:</w:t>
      </w:r>
    </w:p>
    <w:p w:rsidR="00B527FC" w:rsidRPr="002E0FD9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>а) ОМСУ – органы местного самоуправления</w:t>
      </w:r>
    </w:p>
    <w:p w:rsidR="00B527FC" w:rsidRPr="002E0FD9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 xml:space="preserve">б) ЕП, ЕПГУ – федеральная государственная информационная система </w:t>
      </w:r>
      <w:r>
        <w:rPr>
          <w:bCs/>
          <w:sz w:val="24"/>
          <w:szCs w:val="24"/>
        </w:rPr>
        <w:t>«</w:t>
      </w:r>
      <w:r w:rsidRPr="002E0FD9">
        <w:rPr>
          <w:bCs/>
          <w:sz w:val="24"/>
          <w:szCs w:val="24"/>
        </w:rPr>
        <w:t>Единый портал государственных и муниципальных услуг (функций)</w:t>
      </w:r>
      <w:r>
        <w:rPr>
          <w:bCs/>
          <w:sz w:val="24"/>
          <w:szCs w:val="24"/>
        </w:rPr>
        <w:t>»</w:t>
      </w:r>
      <w:r w:rsidRPr="002E0FD9">
        <w:rPr>
          <w:bCs/>
          <w:sz w:val="24"/>
          <w:szCs w:val="24"/>
        </w:rPr>
        <w:t>;</w:t>
      </w:r>
    </w:p>
    <w:p w:rsidR="00B527FC" w:rsidRPr="002E0FD9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2E0FD9">
        <w:rPr>
          <w:bCs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B527FC" w:rsidRPr="002E0FD9" w:rsidRDefault="00B527FC" w:rsidP="00B527FC">
      <w:pPr>
        <w:widowControl w:val="0"/>
        <w:ind w:firstLine="540"/>
        <w:jc w:val="both"/>
        <w:rPr>
          <w:sz w:val="24"/>
          <w:szCs w:val="24"/>
        </w:rPr>
      </w:pPr>
      <w:r w:rsidRPr="002E0FD9">
        <w:rPr>
          <w:bCs/>
          <w:sz w:val="24"/>
          <w:szCs w:val="24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2. Условные обозначения: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б) ИП – заявителем является Индивидуальный предприниматель;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в) ЮЛ – заявителем является юридическое лицо;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г) П(з) – представитель заявителя;</w:t>
      </w:r>
    </w:p>
    <w:p w:rsidR="00B527FC" w:rsidRPr="009856CB" w:rsidRDefault="00B527FC" w:rsidP="00B527FC">
      <w:pPr>
        <w:widowControl w:val="0"/>
        <w:ind w:firstLine="540"/>
        <w:jc w:val="both"/>
        <w:rPr>
          <w:sz w:val="24"/>
          <w:szCs w:val="24"/>
        </w:rPr>
      </w:pPr>
      <w:r w:rsidRPr="009856CB">
        <w:rPr>
          <w:bCs/>
          <w:sz w:val="24"/>
          <w:szCs w:val="24"/>
        </w:rPr>
        <w:t>д) ЭП –</w:t>
      </w:r>
      <w:r w:rsidRPr="009856CB">
        <w:rPr>
          <w:sz w:val="24"/>
          <w:szCs w:val="24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е) ЕПГУ – документы подаются посредством портала;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ж) ПС – документы подаются посредством почтовой связи;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з) Л - документы подаются при личном посещении МФЦ;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и) О – представляется оригинал документа;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к) О(э) – представляется оригинал документа в электронной форме;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л) К – представляется копия документа;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м) К(э) – представляется копия документа в электронной форме;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н) Д(1) – документы представляются в одном экземпляре;</w:t>
      </w:r>
    </w:p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о) Д(2) – документы представляются в двух экземплярах.</w:t>
      </w:r>
    </w:p>
    <w:p w:rsidR="00B527FC" w:rsidRPr="009856CB" w:rsidRDefault="00B527FC" w:rsidP="00B527FC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40"/>
        <w:jc w:val="center"/>
        <w:rPr>
          <w:b/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t xml:space="preserve">II. Идентификаторы категорий (признаков) заявителей </w:t>
      </w:r>
    </w:p>
    <w:p w:rsidR="00B527FC" w:rsidRPr="009856CB" w:rsidRDefault="00B527FC" w:rsidP="00B527FC">
      <w:pPr>
        <w:widowControl w:val="0"/>
        <w:rPr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Таблица № 1</w:t>
      </w:r>
    </w:p>
    <w:p w:rsidR="00B527FC" w:rsidRPr="009856CB" w:rsidRDefault="00B527FC" w:rsidP="00B527FC">
      <w:pPr>
        <w:widowControl w:val="0"/>
        <w:ind w:firstLine="540"/>
        <w:jc w:val="both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4961"/>
      </w:tblGrid>
      <w:tr w:rsidR="00B527FC" w:rsidRPr="009856CB" w:rsidTr="007B5393">
        <w:trPr>
          <w:trHeight w:val="717"/>
        </w:trPr>
        <w:tc>
          <w:tcPr>
            <w:tcW w:w="4678" w:type="dxa"/>
            <w:vMerge w:val="restart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4961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Результат предоставления </w:t>
            </w:r>
            <w:r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</w:t>
            </w:r>
          </w:p>
        </w:tc>
      </w:tr>
      <w:tr w:rsidR="00B527FC" w:rsidRPr="009856CB" w:rsidTr="007B5393">
        <w:trPr>
          <w:trHeight w:val="348"/>
        </w:trPr>
        <w:tc>
          <w:tcPr>
            <w:tcW w:w="4678" w:type="dxa"/>
            <w:vMerge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Решение об утверждении</w:t>
            </w:r>
          </w:p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схемы расположения земельного участка или земельных участков на кадастровом плане</w:t>
            </w:r>
          </w:p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территории муниципального образования</w:t>
            </w:r>
          </w:p>
        </w:tc>
      </w:tr>
      <w:tr w:rsidR="00B527FC" w:rsidRPr="009856CB" w:rsidTr="007B5393">
        <w:trPr>
          <w:trHeight w:val="660"/>
        </w:trPr>
        <w:tc>
          <w:tcPr>
            <w:tcW w:w="4678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Юридическое лицо</w:t>
            </w:r>
          </w:p>
        </w:tc>
        <w:tc>
          <w:tcPr>
            <w:tcW w:w="4961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</w:tr>
      <w:tr w:rsidR="00B527FC" w:rsidRPr="009856CB" w:rsidTr="007B5393">
        <w:trPr>
          <w:trHeight w:val="675"/>
        </w:trPr>
        <w:tc>
          <w:tcPr>
            <w:tcW w:w="4678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4961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</w:t>
            </w:r>
          </w:p>
        </w:tc>
      </w:tr>
      <w:tr w:rsidR="00B527FC" w:rsidRPr="009856CB" w:rsidTr="007B5393">
        <w:trPr>
          <w:trHeight w:val="675"/>
        </w:trPr>
        <w:tc>
          <w:tcPr>
            <w:tcW w:w="4678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Физическое лицо</w:t>
            </w:r>
          </w:p>
        </w:tc>
        <w:tc>
          <w:tcPr>
            <w:tcW w:w="4961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ФЛ</w:t>
            </w:r>
          </w:p>
        </w:tc>
      </w:tr>
    </w:tbl>
    <w:p w:rsidR="00B527FC" w:rsidRPr="009856CB" w:rsidRDefault="00B527FC" w:rsidP="00B527FC">
      <w:pPr>
        <w:widowControl w:val="0"/>
        <w:ind w:firstLine="540"/>
        <w:jc w:val="both"/>
        <w:rPr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t>III.</w:t>
      </w:r>
      <w:r w:rsidRPr="009856CB">
        <w:rPr>
          <w:bCs/>
          <w:sz w:val="24"/>
          <w:szCs w:val="24"/>
        </w:rPr>
        <w:t xml:space="preserve"> </w:t>
      </w:r>
      <w:r w:rsidRPr="009856CB"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B527FC" w:rsidRPr="009856CB" w:rsidRDefault="00B527FC" w:rsidP="00B527FC">
      <w:pPr>
        <w:widowControl w:val="0"/>
        <w:ind w:firstLine="54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 xml:space="preserve">Таблица № 2 </w:t>
      </w:r>
    </w:p>
    <w:p w:rsidR="00B527FC" w:rsidRPr="009856CB" w:rsidRDefault="00B527FC" w:rsidP="00B527FC">
      <w:pPr>
        <w:widowControl w:val="0"/>
        <w:ind w:firstLine="540"/>
        <w:rPr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28"/>
        <w:gridCol w:w="144"/>
        <w:gridCol w:w="1801"/>
        <w:gridCol w:w="74"/>
        <w:gridCol w:w="3186"/>
        <w:gridCol w:w="9"/>
        <w:gridCol w:w="1825"/>
        <w:gridCol w:w="65"/>
        <w:gridCol w:w="1503"/>
      </w:tblGrid>
      <w:tr w:rsidR="00B527FC" w:rsidRPr="009856CB" w:rsidTr="007B5393">
        <w:trPr>
          <w:trHeight w:val="745"/>
        </w:trPr>
        <w:tc>
          <w:tcPr>
            <w:tcW w:w="1032" w:type="dxa"/>
            <w:gridSpan w:val="2"/>
          </w:tcPr>
          <w:p w:rsidR="00B527FC" w:rsidRPr="009856CB" w:rsidRDefault="00B527FC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B527FC" w:rsidRPr="009856CB" w:rsidRDefault="00B527FC" w:rsidP="007B5393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B527FC" w:rsidRPr="009856CB" w:rsidRDefault="00B527FC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B527FC" w:rsidRPr="009856CB" w:rsidRDefault="00B527FC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 документов</w:t>
            </w:r>
          </w:p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Иные требования</w:t>
            </w:r>
          </w:p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527FC" w:rsidRPr="009856CB" w:rsidTr="007B5393">
        <w:trPr>
          <w:trHeight w:val="720"/>
        </w:trPr>
        <w:tc>
          <w:tcPr>
            <w:tcW w:w="9639" w:type="dxa"/>
            <w:gridSpan w:val="10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527FC" w:rsidRPr="009856CB" w:rsidTr="007B5393">
        <w:trPr>
          <w:trHeight w:val="381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</w:t>
            </w:r>
            <w:r w:rsidRPr="009856CB">
              <w:rPr>
                <w:bCs/>
                <w:sz w:val="24"/>
                <w:szCs w:val="24"/>
              </w:rPr>
              <w:lastRenderedPageBreak/>
              <w:t>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  <w:r>
              <w:rPr>
                <w:bCs/>
                <w:sz w:val="24"/>
                <w:szCs w:val="24"/>
              </w:rPr>
              <w:t>.</w:t>
            </w:r>
          </w:p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E0FD9">
              <w:rPr>
                <w:bCs/>
                <w:sz w:val="24"/>
                <w:szCs w:val="24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 .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 w:rsidRPr="009856CB">
              <w:rPr>
                <w:bCs/>
                <w:sz w:val="24"/>
                <w:szCs w:val="24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  <w:p w:rsidR="00B527FC" w:rsidRPr="009856CB" w:rsidRDefault="00B527FC" w:rsidP="007B539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ЕПГУ,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Согласие землепользователей, землевладельцев, арендаторов на образование </w:t>
            </w:r>
            <w:r w:rsidRPr="009856CB">
              <w:rPr>
                <w:bCs/>
                <w:sz w:val="24"/>
                <w:szCs w:val="24"/>
              </w:rPr>
              <w:lastRenderedPageBreak/>
              <w:t>земельных участков.</w:t>
            </w:r>
          </w:p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ЕПГУ, Л</w:t>
            </w:r>
          </w:p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495"/>
        </w:trPr>
        <w:tc>
          <w:tcPr>
            <w:tcW w:w="1004" w:type="dxa"/>
          </w:tcPr>
          <w:p w:rsidR="00B527FC" w:rsidRPr="009856CB" w:rsidRDefault="00B527FC" w:rsidP="007B5393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73" w:type="dxa"/>
            <w:gridSpan w:val="3"/>
          </w:tcPr>
          <w:p w:rsidR="00B527FC" w:rsidRPr="009856CB" w:rsidRDefault="00B527FC" w:rsidP="007B5393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B527FC" w:rsidRPr="009856CB" w:rsidRDefault="00B527FC" w:rsidP="007B5393">
            <w:pPr>
              <w:widowControl w:val="0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68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1146"/>
        </w:trPr>
        <w:tc>
          <w:tcPr>
            <w:tcW w:w="9639" w:type="dxa"/>
            <w:gridSpan w:val="10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527FC" w:rsidRPr="009856CB" w:rsidTr="007B5393">
        <w:trPr>
          <w:trHeight w:val="599"/>
        </w:trPr>
        <w:tc>
          <w:tcPr>
            <w:tcW w:w="1176" w:type="dxa"/>
            <w:gridSpan w:val="3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1503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534"/>
        </w:trPr>
        <w:tc>
          <w:tcPr>
            <w:tcW w:w="1176" w:type="dxa"/>
            <w:gridSpan w:val="3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ЕПГУ, </w:t>
            </w:r>
            <w:r w:rsidRPr="009856CB"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1503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555"/>
        </w:trPr>
        <w:tc>
          <w:tcPr>
            <w:tcW w:w="1176" w:type="dxa"/>
            <w:gridSpan w:val="3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9856CB">
              <w:rPr>
                <w:bCs/>
                <w:iCs/>
                <w:sz w:val="24"/>
                <w:szCs w:val="24"/>
                <w:lang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03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  <w:tr w:rsidR="00B527FC" w:rsidRPr="009856CB" w:rsidTr="007B5393">
        <w:trPr>
          <w:trHeight w:val="555"/>
        </w:trPr>
        <w:tc>
          <w:tcPr>
            <w:tcW w:w="1176" w:type="dxa"/>
            <w:gridSpan w:val="3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9856CB">
              <w:rPr>
                <w:bCs/>
                <w:iCs/>
                <w:sz w:val="24"/>
                <w:szCs w:val="24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1503" w:type="dxa"/>
          </w:tcPr>
          <w:p w:rsidR="00B527FC" w:rsidRPr="009856CB" w:rsidRDefault="00B527FC" w:rsidP="007B5393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[Все], Д(1)</w:t>
            </w:r>
          </w:p>
        </w:tc>
      </w:tr>
    </w:tbl>
    <w:p w:rsidR="00B527FC" w:rsidRPr="009856CB" w:rsidRDefault="00B527FC" w:rsidP="00B527FC">
      <w:pPr>
        <w:widowControl w:val="0"/>
        <w:ind w:firstLine="567"/>
        <w:jc w:val="both"/>
        <w:rPr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9856CB">
        <w:rPr>
          <w:b/>
          <w:bCs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B527FC" w:rsidRPr="009856CB" w:rsidRDefault="00B527FC" w:rsidP="00B527FC">
      <w:pPr>
        <w:widowControl w:val="0"/>
        <w:jc w:val="both"/>
        <w:rPr>
          <w:bCs/>
          <w:sz w:val="24"/>
          <w:szCs w:val="24"/>
        </w:rPr>
      </w:pPr>
    </w:p>
    <w:p w:rsidR="00B527FC" w:rsidRPr="009856CB" w:rsidRDefault="00B527FC" w:rsidP="00B527FC">
      <w:pPr>
        <w:widowControl w:val="0"/>
        <w:jc w:val="right"/>
        <w:rPr>
          <w:bCs/>
          <w:sz w:val="24"/>
          <w:szCs w:val="24"/>
        </w:rPr>
      </w:pPr>
      <w:r w:rsidRPr="009856CB">
        <w:rPr>
          <w:bCs/>
          <w:sz w:val="24"/>
          <w:szCs w:val="24"/>
        </w:rPr>
        <w:t>Таблица № 3</w:t>
      </w:r>
    </w:p>
    <w:p w:rsidR="00B527FC" w:rsidRPr="009856CB" w:rsidRDefault="00B527FC" w:rsidP="00B527FC">
      <w:pPr>
        <w:widowControl w:val="0"/>
        <w:ind w:firstLine="567"/>
        <w:jc w:val="both"/>
        <w:rPr>
          <w:bCs/>
          <w:sz w:val="24"/>
          <w:szCs w:val="24"/>
        </w:rPr>
      </w:pP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6352"/>
        <w:gridCol w:w="68"/>
        <w:gridCol w:w="2563"/>
      </w:tblGrid>
      <w:tr w:rsidR="00B527FC" w:rsidRPr="009856CB" w:rsidTr="007B5393">
        <w:trPr>
          <w:trHeight w:val="491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527FC" w:rsidRPr="009856CB" w:rsidTr="007B5393">
        <w:trPr>
          <w:trHeight w:val="632"/>
        </w:trPr>
        <w:tc>
          <w:tcPr>
            <w:tcW w:w="9573" w:type="dxa"/>
            <w:gridSpan w:val="4"/>
          </w:tcPr>
          <w:p w:rsidR="00B527FC" w:rsidRPr="009856CB" w:rsidRDefault="00B527FC" w:rsidP="007B5393">
            <w:pPr>
              <w:widowControl w:val="0"/>
              <w:ind w:left="-66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rFonts w:eastAsia="Calibri"/>
                <w:sz w:val="24"/>
                <w:szCs w:val="24"/>
                <w:lang w:eastAsia="en-U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rFonts w:eastAsia="Calibri"/>
                <w:sz w:val="24"/>
                <w:szCs w:val="24"/>
                <w:lang w:eastAsia="en-US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568"/>
        </w:trPr>
        <w:tc>
          <w:tcPr>
            <w:tcW w:w="9573" w:type="dxa"/>
            <w:gridSpan w:val="4"/>
          </w:tcPr>
          <w:p w:rsidR="00B527FC" w:rsidRPr="009856CB" w:rsidRDefault="00B527FC" w:rsidP="007B5393">
            <w:pPr>
              <w:widowControl w:val="0"/>
              <w:ind w:left="-66"/>
              <w:jc w:val="center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527FC" w:rsidRPr="009856CB" w:rsidTr="007B5393">
        <w:trPr>
          <w:trHeight w:val="86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352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631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517"/>
        </w:trPr>
        <w:tc>
          <w:tcPr>
            <w:tcW w:w="9573" w:type="dxa"/>
            <w:gridSpan w:val="4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>
              <w:rPr>
                <w:bCs/>
                <w:sz w:val="24"/>
                <w:szCs w:val="24"/>
              </w:rPr>
              <w:t>муниципальной</w:t>
            </w:r>
            <w:r w:rsidRPr="009856CB">
              <w:rPr>
                <w:bCs/>
                <w:sz w:val="24"/>
                <w:szCs w:val="24"/>
              </w:rPr>
              <w:t xml:space="preserve"> услуги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</w:t>
            </w:r>
            <w:r w:rsidRPr="009856CB">
              <w:rPr>
                <w:bCs/>
                <w:sz w:val="24"/>
                <w:szCs w:val="24"/>
              </w:rPr>
              <w:lastRenderedPageBreak/>
              <w:t>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lastRenderedPageBreak/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Отсутствие права на предоставление муниципальной услуги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tabs>
                <w:tab w:val="left" w:pos="2296"/>
              </w:tabs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tabs>
                <w:tab w:val="left" w:pos="2296"/>
              </w:tabs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  <w:tr w:rsidR="00B527FC" w:rsidRPr="009856CB" w:rsidTr="007B5393">
        <w:trPr>
          <w:trHeight w:val="494"/>
        </w:trPr>
        <w:tc>
          <w:tcPr>
            <w:tcW w:w="590" w:type="dxa"/>
          </w:tcPr>
          <w:p w:rsidR="00B527FC" w:rsidRPr="009856CB" w:rsidRDefault="00B527FC" w:rsidP="007B5393">
            <w:pPr>
              <w:widowControl w:val="0"/>
              <w:tabs>
                <w:tab w:val="left" w:pos="2296"/>
              </w:tabs>
              <w:ind w:left="-66"/>
              <w:jc w:val="both"/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</w:tcPr>
          <w:p w:rsidR="00B527FC" w:rsidRPr="009856CB" w:rsidRDefault="00B527FC" w:rsidP="007B5393">
            <w:pPr>
              <w:widowControl w:val="0"/>
              <w:tabs>
                <w:tab w:val="left" w:pos="2296"/>
              </w:tabs>
              <w:ind w:left="-66"/>
              <w:jc w:val="both"/>
              <w:rPr>
                <w:sz w:val="24"/>
                <w:szCs w:val="24"/>
              </w:rPr>
            </w:pPr>
            <w:r w:rsidRPr="009856CB">
              <w:rPr>
                <w:sz w:val="24"/>
                <w:szCs w:val="24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563" w:type="dxa"/>
          </w:tcPr>
          <w:p w:rsidR="00B527FC" w:rsidRPr="009856CB" w:rsidRDefault="00B527FC" w:rsidP="007B5393">
            <w:pPr>
              <w:widowControl w:val="0"/>
              <w:ind w:left="-66"/>
              <w:jc w:val="both"/>
              <w:rPr>
                <w:bCs/>
                <w:sz w:val="24"/>
                <w:szCs w:val="24"/>
              </w:rPr>
            </w:pPr>
            <w:r w:rsidRPr="009856CB">
              <w:rPr>
                <w:bCs/>
                <w:sz w:val="24"/>
                <w:szCs w:val="24"/>
              </w:rPr>
              <w:t>ИП, ЮЛ, ФЛ</w:t>
            </w:r>
          </w:p>
        </w:tc>
      </w:tr>
    </w:tbl>
    <w:p w:rsidR="00B527FC" w:rsidRPr="009856CB" w:rsidRDefault="00B527FC" w:rsidP="00B527FC">
      <w:pPr>
        <w:widowControl w:val="0"/>
        <w:jc w:val="center"/>
        <w:rPr>
          <w:b/>
          <w:bCs/>
          <w:sz w:val="24"/>
          <w:szCs w:val="24"/>
        </w:rPr>
      </w:pPr>
    </w:p>
    <w:p w:rsidR="00B527FC" w:rsidRPr="009856CB" w:rsidRDefault="00B527FC" w:rsidP="00B527FC">
      <w:pPr>
        <w:spacing w:after="200" w:line="276" w:lineRule="auto"/>
        <w:rPr>
          <w:rFonts w:cs="Calibri"/>
          <w:b/>
          <w:bCs/>
          <w:sz w:val="28"/>
          <w:szCs w:val="28"/>
        </w:rPr>
      </w:pPr>
      <w:r w:rsidRPr="009856CB">
        <w:rPr>
          <w:rFonts w:cs="Calibri"/>
          <w:b/>
          <w:bCs/>
          <w:sz w:val="28"/>
          <w:szCs w:val="28"/>
        </w:rPr>
        <w:br w:type="page" w:clear="all"/>
      </w:r>
    </w:p>
    <w:p w:rsidR="00B527FC" w:rsidRPr="00786AF3" w:rsidRDefault="00B527FC" w:rsidP="00B527FC">
      <w:pPr>
        <w:widowControl w:val="0"/>
        <w:jc w:val="center"/>
        <w:rPr>
          <w:rFonts w:cs="Calibri"/>
          <w:b/>
          <w:bCs/>
          <w:sz w:val="24"/>
          <w:szCs w:val="28"/>
        </w:rPr>
      </w:pPr>
      <w:r w:rsidRPr="00786AF3">
        <w:rPr>
          <w:rFonts w:cs="Calibri"/>
          <w:b/>
          <w:bCs/>
          <w:sz w:val="24"/>
          <w:szCs w:val="28"/>
        </w:rPr>
        <w:t>V. Формы заявления и документов, необходимых для предоставления муниципальной услуги</w:t>
      </w:r>
    </w:p>
    <w:p w:rsidR="00B527FC" w:rsidRPr="009856CB" w:rsidRDefault="00B527FC" w:rsidP="00B527FC">
      <w:pPr>
        <w:widowControl w:val="0"/>
        <w:jc w:val="both"/>
        <w:rPr>
          <w:rFonts w:cs="Calibri"/>
          <w:bCs/>
          <w:sz w:val="28"/>
          <w:szCs w:val="28"/>
        </w:rPr>
      </w:pPr>
    </w:p>
    <w:p w:rsidR="00B527FC" w:rsidRPr="0052369C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B527FC" w:rsidRPr="0052369C" w:rsidTr="007B5393">
        <w:tc>
          <w:tcPr>
            <w:tcW w:w="9854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FC" w:rsidRPr="0052369C" w:rsidTr="007B5393">
        <w:tc>
          <w:tcPr>
            <w:tcW w:w="9854" w:type="dxa"/>
            <w:shd w:val="clear" w:color="auto" w:fill="auto"/>
          </w:tcPr>
          <w:p w:rsidR="00B527FC" w:rsidRPr="00DA14E4" w:rsidRDefault="00AB7180" w:rsidP="007B539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Рисунок 4" o:spid="_x0000_s1028" type="#_x0000_t75" alt="gerb" style="position:absolute;left:0;text-align:left;margin-left:220.95pt;margin-top:41.45pt;width:40.5pt;height:51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incell="f">
                  <v:imagedata r:id="rId7" o:title="gerb"/>
                  <w10:wrap type="topAndBottom"/>
                </v:shape>
              </w:pict>
            </w:r>
          </w:p>
          <w:p w:rsidR="00B527FC" w:rsidRPr="00F53E5B" w:rsidRDefault="00B527FC" w:rsidP="007B5393">
            <w:pPr>
              <w:jc w:val="center"/>
              <w:rPr>
                <w:b/>
              </w:rPr>
            </w:pPr>
            <w:r w:rsidRPr="00F53E5B">
              <w:rPr>
                <w:b/>
                <w:caps/>
              </w:rPr>
              <w:t xml:space="preserve">администрация </w:t>
            </w:r>
            <w:r w:rsidRPr="00F53E5B">
              <w:rPr>
                <w:b/>
              </w:rPr>
              <w:t>МУНИЦИПАЛЬНОГО ОБРАЗОВАНИЯ</w:t>
            </w:r>
          </w:p>
          <w:p w:rsidR="00B527FC" w:rsidRPr="00F53E5B" w:rsidRDefault="00B527FC" w:rsidP="007B5393">
            <w:pPr>
              <w:jc w:val="center"/>
              <w:rPr>
                <w:b/>
              </w:rPr>
            </w:pPr>
            <w:r w:rsidRPr="00F53E5B">
              <w:rPr>
                <w:b/>
              </w:rPr>
              <w:t>СОСНОВОБОРСКИЙ ГОРОДСКОЙ ОКРУГ ЛЕНИНГРАДСКОЙ ОБЛАСТИ</w:t>
            </w:r>
          </w:p>
          <w:p w:rsidR="00B527FC" w:rsidRPr="00F53E5B" w:rsidRDefault="00AB7180" w:rsidP="007B5393">
            <w:pPr>
              <w:jc w:val="center"/>
              <w:rPr>
                <w:b/>
                <w:spacing w:val="20"/>
                <w:sz w:val="32"/>
              </w:rPr>
            </w:pPr>
            <w:r>
              <w:rPr>
                <w:noProof/>
              </w:rPr>
              <w:pict>
                <v:line id="Прямая соединительная линия 1" o:spid="_x0000_s1029" style="position:absolute;left:0;text-align:lef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5.4pt" to="463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" strokeweight="2pt">
                  <v:stroke startarrowwidth="narrow" startarrowlength="short" endarrowwidth="narrow" endarrowlength="short"/>
                </v:line>
              </w:pict>
            </w:r>
          </w:p>
          <w:p w:rsidR="00B527FC" w:rsidRPr="00F53E5B" w:rsidRDefault="00B527FC" w:rsidP="007B5393">
            <w:pPr>
              <w:jc w:val="center"/>
              <w:rPr>
                <w:b/>
                <w:sz w:val="24"/>
              </w:rPr>
            </w:pPr>
            <w:r w:rsidRPr="00F53E5B">
              <w:rPr>
                <w:b/>
                <w:sz w:val="24"/>
              </w:rPr>
              <w:t xml:space="preserve">ПОСТАНОВЛЕНИЕ </w:t>
            </w:r>
          </w:p>
          <w:p w:rsidR="00B527FC" w:rsidRPr="00F53E5B" w:rsidRDefault="00B527FC" w:rsidP="007B539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</w:t>
            </w:r>
            <w:r w:rsidRPr="00F53E5B">
              <w:rPr>
                <w:sz w:val="24"/>
              </w:rPr>
              <w:t>от ___/____/20___ № ________</w:t>
            </w:r>
          </w:p>
          <w:p w:rsidR="00B527F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расположения </w:t>
            </w:r>
          </w:p>
          <w:p w:rsidR="00B527F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земельного участка (земельных участков) </w:t>
            </w:r>
          </w:p>
          <w:p w:rsidR="00B527FC" w:rsidRPr="0052369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</w:p>
        </w:tc>
      </w:tr>
      <w:tr w:rsidR="00B527FC" w:rsidRPr="0052369C" w:rsidTr="007B5393">
        <w:tc>
          <w:tcPr>
            <w:tcW w:w="9854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B527FC" w:rsidRPr="0052369C" w:rsidTr="007B5393">
        <w:tc>
          <w:tcPr>
            <w:tcW w:w="9854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B527FC" w:rsidRPr="0052369C" w:rsidTr="007B5393">
        <w:tc>
          <w:tcPr>
            <w:tcW w:w="9854" w:type="dxa"/>
            <w:shd w:val="clear" w:color="auto" w:fill="auto"/>
          </w:tcPr>
          <w:p w:rsidR="00B527F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B527FC" w:rsidRPr="0052369C" w:rsidTr="007B5393">
        <w:tc>
          <w:tcPr>
            <w:tcW w:w="9854" w:type="dxa"/>
            <w:shd w:val="clear" w:color="auto" w:fill="auto"/>
          </w:tcPr>
          <w:p w:rsidR="00B527F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B527FC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527FC" w:rsidRPr="0052369C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527FC" w:rsidRPr="0052369C" w:rsidRDefault="00B527FC" w:rsidP="00B527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B527FC" w:rsidRPr="0052369C" w:rsidRDefault="00B527FC" w:rsidP="00B527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 xml:space="preserve">Сосновоборский городской округ </w:t>
      </w:r>
    </w:p>
    <w:p w:rsidR="00B527FC" w:rsidRPr="0052369C" w:rsidRDefault="00B527FC" w:rsidP="00B527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Ленинградской области                                                                                 ___________________</w:t>
      </w:r>
    </w:p>
    <w:p w:rsidR="00B527FC" w:rsidRPr="0052369C" w:rsidRDefault="00B527FC" w:rsidP="00B527F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B527FC" w:rsidRPr="0052369C" w:rsidRDefault="00B527FC" w:rsidP="00B527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B527FC" w:rsidRPr="0052369C" w:rsidRDefault="00B527FC" w:rsidP="00B527FC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Образец 2</w:t>
      </w:r>
    </w:p>
    <w:p w:rsidR="00B527FC" w:rsidRPr="0052369C" w:rsidRDefault="00B527FC" w:rsidP="00B527F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9"/>
        <w:gridCol w:w="1321"/>
        <w:gridCol w:w="2046"/>
        <w:gridCol w:w="3778"/>
      </w:tblGrid>
      <w:tr w:rsidR="00B527FC" w:rsidRPr="0052369C" w:rsidTr="007B5393">
        <w:tc>
          <w:tcPr>
            <w:tcW w:w="10173" w:type="dxa"/>
            <w:gridSpan w:val="4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 w:rsidRPr="0052369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муниципального образования Сосновоборский городской округ Ленинградской области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местного самоуправления)</w:t>
            </w:r>
          </w:p>
        </w:tc>
      </w:tr>
      <w:tr w:rsidR="00B527FC" w:rsidRPr="0052369C" w:rsidTr="007B5393">
        <w:tc>
          <w:tcPr>
            <w:tcW w:w="2833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22" w:type="dxa"/>
            <w:gridSpan w:val="2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18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</w:t>
            </w:r>
          </w:p>
          <w:p w:rsidR="00B527FC" w:rsidRPr="0052369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представителя: _______________________ </w:t>
            </w:r>
          </w:p>
          <w:p w:rsidR="00B527FC" w:rsidRPr="0052369C" w:rsidRDefault="00B527FC" w:rsidP="007B539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FC" w:rsidRPr="0052369C" w:rsidTr="007B5393">
        <w:tc>
          <w:tcPr>
            <w:tcW w:w="10173" w:type="dxa"/>
            <w:gridSpan w:val="4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об отказе в утверждении схемы расположения земельного участка 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на кадастровом плане территории</w:t>
            </w:r>
          </w:p>
          <w:p w:rsidR="00B527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От___________№____________</w:t>
            </w:r>
          </w:p>
        </w:tc>
      </w:tr>
      <w:tr w:rsidR="00B527FC" w:rsidRPr="0052369C" w:rsidTr="007B5393">
        <w:tc>
          <w:tcPr>
            <w:tcW w:w="10173" w:type="dxa"/>
            <w:gridSpan w:val="4"/>
            <w:shd w:val="clear" w:color="auto" w:fill="auto"/>
          </w:tcPr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 _______________________________________________________________________________. </w:t>
            </w: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FC" w:rsidRPr="0052369C" w:rsidTr="007B5393">
        <w:tc>
          <w:tcPr>
            <w:tcW w:w="10173" w:type="dxa"/>
            <w:gridSpan w:val="4"/>
            <w:shd w:val="clear" w:color="auto" w:fill="auto"/>
          </w:tcPr>
          <w:p w:rsidR="00B527FC" w:rsidRPr="0052369C" w:rsidRDefault="00B527FC" w:rsidP="007B5393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__________________________________________________. </w:t>
            </w:r>
          </w:p>
          <w:p w:rsidR="00B527FC" w:rsidRPr="0052369C" w:rsidRDefault="00B527FC" w:rsidP="007B539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tabs>
                <w:tab w:val="left" w:pos="300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_________________________________________________.</w:t>
            </w:r>
          </w:p>
        </w:tc>
      </w:tr>
      <w:tr w:rsidR="00B527FC" w:rsidRPr="0052369C" w:rsidTr="007B5393">
        <w:tc>
          <w:tcPr>
            <w:tcW w:w="4219" w:type="dxa"/>
            <w:gridSpan w:val="2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7FC" w:rsidRPr="0052369C" w:rsidTr="007B5393">
        <w:trPr>
          <w:trHeight w:val="1114"/>
        </w:trPr>
        <w:tc>
          <w:tcPr>
            <w:tcW w:w="10173" w:type="dxa"/>
            <w:gridSpan w:val="4"/>
            <w:shd w:val="clear" w:color="auto" w:fill="auto"/>
          </w:tcPr>
          <w:p w:rsidR="00B527FC" w:rsidRPr="0052369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</w:p>
          <w:p w:rsidR="00B527FC" w:rsidRPr="0052369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Сосновоборский городской округ </w:t>
            </w:r>
          </w:p>
          <w:p w:rsidR="00B527FC" w:rsidRPr="0052369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                                                                                ___________________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7FC" w:rsidRPr="0052369C" w:rsidRDefault="00B527FC" w:rsidP="00B527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527FC" w:rsidRPr="0052369C" w:rsidRDefault="00B527FC" w:rsidP="00B527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B527FC" w:rsidRPr="0052369C" w:rsidSect="00B527FC">
          <w:headerReference w:type="default" r:id="rId15"/>
          <w:pgSz w:w="11906" w:h="16838"/>
          <w:pgMar w:top="851" w:right="567" w:bottom="1135" w:left="1701" w:header="709" w:footer="709" w:gutter="0"/>
          <w:cols w:space="708"/>
          <w:titlePg/>
          <w:docGrid w:linePitch="360"/>
        </w:sectPr>
      </w:pPr>
      <w:r w:rsidRPr="0052369C">
        <w:rPr>
          <w:rFonts w:ascii="Times New Roman" w:hAnsi="Times New Roman" w:cs="Times New Roman"/>
          <w:sz w:val="24"/>
          <w:szCs w:val="24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7FC" w:rsidRPr="0052369C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3</w:t>
      </w:r>
    </w:p>
    <w:p w:rsidR="00B527FC" w:rsidRPr="0052369C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5860"/>
      </w:tblGrid>
      <w:tr w:rsidR="00B527FC" w:rsidRPr="0052369C" w:rsidTr="007B5393">
        <w:tc>
          <w:tcPr>
            <w:tcW w:w="10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B527FC" w:rsidRPr="0052369C" w:rsidTr="007B5393">
        <w:trPr>
          <w:trHeight w:val="5699"/>
        </w:trPr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27FC" w:rsidRPr="0052369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27FC" w:rsidRPr="0052369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>В администрацию муниципального образования Сосновоборский городской округ Ленинградской области</w:t>
            </w:r>
          </w:p>
          <w:p w:rsidR="00B527FC" w:rsidRPr="0052369C" w:rsidRDefault="00B527FC" w:rsidP="007B5393">
            <w:pPr>
              <w:pStyle w:val="ConsPlusNormal"/>
              <w:tabs>
                <w:tab w:val="left" w:pos="56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C">
              <w:rPr>
                <w:rFonts w:ascii="Times New Roman" w:hAnsi="Times New Roman" w:cs="Times New Roman"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B527FC" w:rsidRPr="0052369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27FC" w:rsidRPr="00642919" w:rsidRDefault="00B527FC" w:rsidP="00B527FC">
      <w:pPr>
        <w:rPr>
          <w:vanish/>
        </w:rPr>
      </w:pP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73"/>
        <w:gridCol w:w="3165"/>
        <w:gridCol w:w="3284"/>
      </w:tblGrid>
      <w:tr w:rsidR="00B527FC" w:rsidRPr="00C87BB6" w:rsidTr="007B5393">
        <w:tc>
          <w:tcPr>
            <w:tcW w:w="9639" w:type="dxa"/>
            <w:gridSpan w:val="4"/>
            <w:tcBorders>
              <w:top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6"/>
                <w:szCs w:val="26"/>
                <w:lang w:eastAsia="en-US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B527FC" w:rsidRPr="00C87BB6" w:rsidTr="007B5393">
        <w:tc>
          <w:tcPr>
            <w:tcW w:w="3190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«__» __________ 20___ г.</w:t>
            </w: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____________________________________________________________________________</w:t>
            </w:r>
          </w:p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B527FC" w:rsidRPr="00C87BB6" w:rsidTr="007B5393">
        <w:tc>
          <w:tcPr>
            <w:tcW w:w="3190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ind w:firstLine="567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B527FC" w:rsidRPr="00C87BB6" w:rsidTr="007B5393">
        <w:tc>
          <w:tcPr>
            <w:tcW w:w="3190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физическом лице, в случае, если заявителем является физическое лицо: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 xml:space="preserve">Основной государственный регистрационный </w:t>
            </w:r>
            <w:r w:rsidRPr="00642919">
              <w:rPr>
                <w:sz w:val="24"/>
                <w:szCs w:val="24"/>
                <w:lang w:eastAsia="en-US"/>
              </w:rPr>
              <w:lastRenderedPageBreak/>
              <w:t>номер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2. Сведения о заявителе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физическом лице, в случае, если заявителем является физическое лицо: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2.1.6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3. Сведения по услуге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Право заявителя на земельный участок зарегистрировано в ЕГРН?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Сколько землепользователей у исходного земельного участка?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Исходный земельный участок находится в залоге?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4. Сведения о земельном участке(-ах)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b/>
                <w:sz w:val="24"/>
                <w:szCs w:val="24"/>
                <w:lang w:eastAsia="en-US"/>
              </w:rPr>
              <w:t>5. Прикладываемые документы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Наименование прикладываемого документа</w:t>
            </w: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Документ, подтверждающий полномочия представителя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Правоустанавливающий документ на объект недвижимости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Согласие залогодержателей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817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val="en-US" w:eastAsia="en-US"/>
              </w:rPr>
            </w:pPr>
            <w:r w:rsidRPr="00642919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38" w:type="dxa"/>
            <w:gridSpan w:val="2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Согласие землепользователей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6355" w:type="dxa"/>
            <w:gridSpan w:val="3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Результат предоставления услуги прошу: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6355" w:type="dxa"/>
            <w:gridSpan w:val="3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6355" w:type="dxa"/>
            <w:gridSpan w:val="3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642919">
              <w:rPr>
                <w:sz w:val="24"/>
                <w:szCs w:val="24"/>
                <w:lang w:eastAsia="en-US"/>
              </w:rPr>
              <w:t>выдать на бумажном носителе в МФЦ, расположенном по адресу*:______________________________________</w:t>
            </w:r>
          </w:p>
        </w:tc>
        <w:tc>
          <w:tcPr>
            <w:tcW w:w="3284" w:type="dxa"/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527FC" w:rsidRPr="00C87BB6" w:rsidTr="007B5393">
        <w:tc>
          <w:tcPr>
            <w:tcW w:w="9639" w:type="dxa"/>
            <w:gridSpan w:val="4"/>
            <w:tcBorders>
              <w:bottom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42919">
              <w:rPr>
                <w:i/>
                <w:sz w:val="22"/>
                <w:szCs w:val="22"/>
                <w:lang w:eastAsia="en-US"/>
              </w:rPr>
              <w:t>Указывается один из перечисленных способов</w:t>
            </w:r>
          </w:p>
        </w:tc>
      </w:tr>
      <w:tr w:rsidR="00B527FC" w:rsidRPr="00C87BB6" w:rsidTr="007B5393">
        <w:tc>
          <w:tcPr>
            <w:tcW w:w="635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 xml:space="preserve">                                                    _________</w:t>
            </w:r>
          </w:p>
          <w:p w:rsidR="00B527FC" w:rsidRPr="00642919" w:rsidRDefault="00B527FC" w:rsidP="007B539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______________________________</w:t>
            </w:r>
          </w:p>
          <w:p w:rsidR="00B527FC" w:rsidRPr="00642919" w:rsidRDefault="00B527FC" w:rsidP="007B5393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(фамилия, имя, отчество (последнее - при наличии)</w:t>
            </w:r>
          </w:p>
        </w:tc>
      </w:tr>
      <w:tr w:rsidR="00B527FC" w:rsidRPr="00C87BB6" w:rsidTr="007B5393">
        <w:tc>
          <w:tcPr>
            <w:tcW w:w="635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642919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527FC" w:rsidRPr="00642919" w:rsidRDefault="00B527FC" w:rsidP="007B5393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B527FC" w:rsidRPr="00C87BB6" w:rsidRDefault="00B527FC" w:rsidP="00B527FC">
      <w:pPr>
        <w:widowControl w:val="0"/>
        <w:jc w:val="both"/>
        <w:rPr>
          <w:sz w:val="24"/>
          <w:szCs w:val="24"/>
        </w:rPr>
      </w:pPr>
    </w:p>
    <w:p w:rsidR="00B527FC" w:rsidRPr="0052369C" w:rsidRDefault="00B527FC" w:rsidP="00B527F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527FC" w:rsidRPr="0052369C" w:rsidRDefault="00B527FC" w:rsidP="00B527F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2369C"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B527FC" w:rsidRDefault="00B527FC" w:rsidP="00B527F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B527FC" w:rsidSect="006001AB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527FC" w:rsidRPr="00832B2F" w:rsidRDefault="00B527FC" w:rsidP="00B527FC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4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"/>
        <w:gridCol w:w="2046"/>
        <w:gridCol w:w="2162"/>
        <w:gridCol w:w="5367"/>
        <w:gridCol w:w="142"/>
        <w:gridCol w:w="107"/>
      </w:tblGrid>
      <w:tr w:rsidR="00B527FC" w:rsidRPr="00832B2F" w:rsidTr="007B5393"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B714F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</w:t>
            </w:r>
          </w:p>
          <w:p w:rsidR="00B527FC" w:rsidRPr="00B714F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</w:t>
            </w:r>
          </w:p>
          <w:p w:rsidR="00B527FC" w:rsidRPr="00B714F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 </w:t>
            </w:r>
          </w:p>
          <w:p w:rsidR="00B527FC" w:rsidRPr="00B714FC" w:rsidRDefault="00B527FC" w:rsidP="007B5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его почтовый индекс и адрес, телефон, адрес электронной почты)</w:t>
            </w:r>
          </w:p>
        </w:tc>
      </w:tr>
      <w:tr w:rsidR="00B527FC" w:rsidRPr="00832B2F" w:rsidTr="007B5393">
        <w:tc>
          <w:tcPr>
            <w:tcW w:w="9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4FC"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B527FC" w:rsidRPr="000133B0" w:rsidTr="007B5393">
        <w:trPr>
          <w:gridAfter w:val="1"/>
          <w:wAfter w:w="107" w:type="dxa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местного самоуправления, в полномочия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 не входит предоставление услуги.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информация: _______________________________________. </w:t>
            </w:r>
          </w:p>
          <w:p w:rsidR="00B527FC" w:rsidRPr="00B714FC" w:rsidRDefault="00B527FC" w:rsidP="007B5393">
            <w:pPr>
              <w:pStyle w:val="ConsPlusNormal"/>
              <w:tabs>
                <w:tab w:val="left" w:pos="939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4FC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B527FC" w:rsidRPr="000133B0" w:rsidTr="007B5393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</w:p>
          <w:p w:rsidR="00B527FC" w:rsidRPr="00B714FC" w:rsidRDefault="00B527FC" w:rsidP="007B53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7FC" w:rsidRPr="00B714FC" w:rsidRDefault="00B527FC" w:rsidP="007B5393">
            <w:pPr>
              <w:pStyle w:val="ConsPlusNormal"/>
              <w:rPr>
                <w:rFonts w:ascii="Times New Roman" w:hAnsi="Times New Roman" w:cs="Times New Roman"/>
              </w:rPr>
            </w:pPr>
            <w:r w:rsidRPr="00B714FC">
              <w:rPr>
                <w:rFonts w:ascii="Times New Roman" w:hAnsi="Times New Roman" w:cs="Times New Roman"/>
              </w:rPr>
              <w:t>________________________________________</w:t>
            </w:r>
          </w:p>
          <w:p w:rsidR="00B527FC" w:rsidRPr="00B714FC" w:rsidRDefault="00B527FC" w:rsidP="007B53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714FC">
              <w:rPr>
                <w:rFonts w:ascii="Times New Roman" w:hAnsi="Times New Roman" w:cs="Times New Roman"/>
              </w:rPr>
              <w:t>(фамилия, имя, отчество (последнее - при наличии))</w:t>
            </w:r>
          </w:p>
        </w:tc>
      </w:tr>
      <w:tr w:rsidR="00B527FC" w:rsidTr="007B53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B527FC" w:rsidRDefault="00B527F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B527FC" w:rsidTr="007B53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B527FC" w:rsidRDefault="00B527F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B527FC" w:rsidTr="007B53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B527FC" w:rsidRDefault="00B527F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B527FC" w:rsidTr="007B53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2" w:type="dxa"/>
          <w:wAfter w:w="249" w:type="dxa"/>
          <w:trHeight w:val="551"/>
        </w:trPr>
        <w:tc>
          <w:tcPr>
            <w:tcW w:w="9575" w:type="dxa"/>
            <w:gridSpan w:val="3"/>
          </w:tcPr>
          <w:p w:rsidR="00B527FC" w:rsidRDefault="00B527FC" w:rsidP="007B5393">
            <w:pPr>
              <w:widowControl w:val="0"/>
              <w:ind w:left="-66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B527FC" w:rsidRDefault="00B527FC" w:rsidP="00B527FC"/>
    <w:p w:rsidR="00B527FC" w:rsidRDefault="00B527FC" w:rsidP="00B527FC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6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180" w:rsidRDefault="00AB7180" w:rsidP="00762166">
      <w:r>
        <w:separator/>
      </w:r>
    </w:p>
  </w:endnote>
  <w:endnote w:type="continuationSeparator" w:id="0">
    <w:p w:rsidR="00AB7180" w:rsidRDefault="00AB7180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180" w:rsidRDefault="00AB7180" w:rsidP="00762166">
      <w:r>
        <w:separator/>
      </w:r>
    </w:p>
  </w:footnote>
  <w:footnote w:type="continuationSeparator" w:id="0">
    <w:p w:rsidR="00AB7180" w:rsidRDefault="00AB7180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FC" w:rsidRDefault="00B527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CBF746A"/>
    <w:multiLevelType w:val="multilevel"/>
    <w:tmpl w:val="FCB69D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3dceac8a-31fc-4c98-87a3-0aad60df8ccc"/>
  </w:docVars>
  <w:rsids>
    <w:rsidRoot w:val="00B527FC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02DD2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E64D5"/>
    <w:rsid w:val="008F2F90"/>
    <w:rsid w:val="008F3AB7"/>
    <w:rsid w:val="00901001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B7180"/>
    <w:rsid w:val="00AD69D2"/>
    <w:rsid w:val="00AD79EA"/>
    <w:rsid w:val="00AE0C4B"/>
    <w:rsid w:val="00AE7168"/>
    <w:rsid w:val="00B10721"/>
    <w:rsid w:val="00B47BE2"/>
    <w:rsid w:val="00B527FC"/>
    <w:rsid w:val="00B653C0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6CD8C1-6885-46BF-8AB0-B04DB728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B527FC"/>
    <w:rPr>
      <w:color w:val="0000FF"/>
      <w:u w:val="single"/>
    </w:rPr>
  </w:style>
  <w:style w:type="paragraph" w:customStyle="1" w:styleId="ConsPlusNormal">
    <w:name w:val="ConsPlusNormal"/>
    <w:link w:val="ConsPlusNormal0"/>
    <w:rsid w:val="00B527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527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B527FC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527FC"/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B527FC"/>
    <w:pPr>
      <w:spacing w:after="120"/>
    </w:pPr>
  </w:style>
  <w:style w:type="character" w:customStyle="1" w:styleId="ad">
    <w:name w:val="Основной текст Знак"/>
    <w:link w:val="ac"/>
    <w:rsid w:val="00B527FC"/>
    <w:rPr>
      <w:rFonts w:ascii="Times New Roman" w:eastAsia="Times New Roman" w:hAnsi="Times New Roman"/>
    </w:rPr>
  </w:style>
  <w:style w:type="table" w:customStyle="1" w:styleId="1">
    <w:name w:val="Сетка таблицы1"/>
    <w:basedOn w:val="a1"/>
    <w:next w:val="ae"/>
    <w:uiPriority w:val="59"/>
    <w:rsid w:val="00B5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B527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e942145e-73ab-407d-811f-41e06032014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e942145e-73ab-407d-811f-41e06032014f.dot</Template>
  <TotalTime>1</TotalTime>
  <Pages>20</Pages>
  <Words>6781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2026-08-19T11:16:00Z</cp:lastPrinted>
  <dcterms:created xsi:type="dcterms:W3CDTF">2026-08-19T12:35:00Z</dcterms:created>
  <dcterms:modified xsi:type="dcterms:W3CDTF">2026-08-19T12:40:00Z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3dceac8a-31fc-4c98-87a3-0aad60df8ccc</vt:lpwstr>
  </property>
</Properties>
</file>