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D2B51" w14:textId="77777777"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0B43BDD6" w14:textId="77777777"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14:paraId="40D67470" w14:textId="26B5F8EB" w:rsidR="00910BC0" w:rsidRPr="007C60EB" w:rsidRDefault="00910BC0" w:rsidP="00910BC0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4F0">
        <w:rPr>
          <w:rFonts w:ascii="Times New Roman" w:hAnsi="Times New Roman" w:cs="Times New Roman"/>
          <w:b/>
          <w:sz w:val="24"/>
          <w:szCs w:val="24"/>
        </w:rPr>
        <w:t>«</w:t>
      </w:r>
      <w:r w:rsidR="0036753E" w:rsidRPr="004A04F0">
        <w:rPr>
          <w:rFonts w:ascii="Times New Roman" w:hAnsi="Times New Roman" w:cs="Times New Roman"/>
          <w:b/>
          <w:sz w:val="24"/>
          <w:szCs w:val="24"/>
        </w:rPr>
        <w:t xml:space="preserve">Проверка </w:t>
      </w:r>
      <w:r w:rsidR="0036753E">
        <w:rPr>
          <w:rFonts w:ascii="Times New Roman" w:hAnsi="Times New Roman" w:cs="Times New Roman"/>
          <w:b/>
          <w:sz w:val="24"/>
          <w:szCs w:val="24"/>
        </w:rPr>
        <w:t>целевого и эффективного использования средств субсидий, предоставленных из бюджета городского округа муниципальному бюджетному общеобразовательному учреждению</w:t>
      </w:r>
      <w:r w:rsidR="0036753E" w:rsidRPr="00000F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753E" w:rsidRPr="00884B1A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 №</w:t>
      </w:r>
      <w:r w:rsidR="0036753E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36753E" w:rsidRPr="00884B1A">
        <w:rPr>
          <w:rFonts w:ascii="Times New Roman" w:hAnsi="Times New Roman" w:cs="Times New Roman"/>
          <w:b/>
          <w:sz w:val="24"/>
          <w:szCs w:val="24"/>
        </w:rPr>
        <w:t>»</w:t>
      </w:r>
      <w:r w:rsidR="0036753E">
        <w:rPr>
          <w:rFonts w:ascii="Times New Roman" w:hAnsi="Times New Roman" w:cs="Times New Roman"/>
          <w:b/>
          <w:sz w:val="24"/>
          <w:szCs w:val="24"/>
        </w:rPr>
        <w:t>. Проверка целевого и эффективного использования муниципального имущества, переданного учреждению в оперативное управление.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7E3DC147" w14:textId="77777777" w:rsidR="00E4221A" w:rsidRPr="00E4221A" w:rsidRDefault="00E4221A" w:rsidP="00E4221A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222CC3C5" w14:textId="77777777" w:rsidR="00E4221A" w:rsidRPr="00E37568" w:rsidRDefault="00E4221A" w:rsidP="00E4221A">
      <w:pPr>
        <w:jc w:val="both"/>
      </w:pPr>
      <w:r w:rsidRPr="00E37568">
        <w:t>на объект</w:t>
      </w:r>
      <w:r w:rsidR="004D662F">
        <w:t>е</w:t>
      </w:r>
      <w:r w:rsidRPr="00E37568">
        <w:t xml:space="preserve">: </w:t>
      </w:r>
    </w:p>
    <w:p w14:paraId="1EE2A60C" w14:textId="64ACAC32" w:rsidR="00910BC0" w:rsidRDefault="00E4221A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="0036753E" w:rsidRPr="00000F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МБОУ </w:t>
      </w:r>
      <w:r w:rsidR="0036753E" w:rsidRPr="00884B1A">
        <w:rPr>
          <w:rFonts w:ascii="Times New Roman" w:hAnsi="Times New Roman" w:cs="Times New Roman"/>
          <w:sz w:val="24"/>
          <w:szCs w:val="24"/>
        </w:rPr>
        <w:t>«Средняя общеобразовательная школа №</w:t>
      </w:r>
      <w:r w:rsidR="0036753E">
        <w:rPr>
          <w:rFonts w:ascii="Times New Roman" w:hAnsi="Times New Roman" w:cs="Times New Roman"/>
          <w:sz w:val="24"/>
          <w:szCs w:val="24"/>
        </w:rPr>
        <w:t xml:space="preserve"> 4</w:t>
      </w:r>
      <w:r w:rsidR="0036753E" w:rsidRPr="00884B1A">
        <w:rPr>
          <w:rFonts w:ascii="Times New Roman" w:hAnsi="Times New Roman" w:cs="Times New Roman"/>
          <w:sz w:val="24"/>
          <w:szCs w:val="24"/>
        </w:rPr>
        <w:t>»</w:t>
      </w:r>
      <w:r w:rsidR="0036753E">
        <w:rPr>
          <w:rFonts w:ascii="Times New Roman" w:hAnsi="Times New Roman" w:cs="Times New Roman"/>
          <w:sz w:val="24"/>
          <w:szCs w:val="24"/>
        </w:rPr>
        <w:t>.</w:t>
      </w:r>
    </w:p>
    <w:p w14:paraId="4F56E310" w14:textId="77777777" w:rsidR="0036753E" w:rsidRDefault="0036753E" w:rsidP="0036753E">
      <w:pPr>
        <w:pStyle w:val="ConsPlusNonformat"/>
        <w:widowControl/>
        <w:jc w:val="both"/>
      </w:pPr>
    </w:p>
    <w:p w14:paraId="46679521" w14:textId="77777777" w:rsidR="0036753E" w:rsidRPr="00051D7E" w:rsidRDefault="00910BC0" w:rsidP="0036753E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</w:t>
      </w:r>
      <w:r w:rsidRPr="00DE1DC2">
        <w:rPr>
          <w:rFonts w:ascii="Times New Roman" w:hAnsi="Times New Roman" w:cs="Times New Roman"/>
          <w:b/>
          <w:sz w:val="24"/>
          <w:szCs w:val="24"/>
        </w:rPr>
        <w:t xml:space="preserve"> проведения контрольного 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6753E">
        <w:rPr>
          <w:rFonts w:ascii="Times New Roman" w:hAnsi="Times New Roman" w:cs="Times New Roman"/>
          <w:sz w:val="24"/>
          <w:szCs w:val="24"/>
        </w:rPr>
        <w:t>с 25 февраля 2020 года в течение 30 рабочих дней в соответствии с распоряжением председателя</w:t>
      </w:r>
      <w:r w:rsidR="0036753E" w:rsidRPr="00DB7EC8">
        <w:rPr>
          <w:rFonts w:ascii="Times New Roman" w:hAnsi="Times New Roman" w:cs="Times New Roman"/>
          <w:sz w:val="24"/>
          <w:szCs w:val="24"/>
        </w:rPr>
        <w:t xml:space="preserve"> КСП Сосновоборского городского округа № </w:t>
      </w:r>
      <w:r w:rsidR="0036753E">
        <w:rPr>
          <w:rFonts w:ascii="Times New Roman" w:hAnsi="Times New Roman" w:cs="Times New Roman"/>
          <w:sz w:val="24"/>
          <w:szCs w:val="24"/>
        </w:rPr>
        <w:t>3 от 20</w:t>
      </w:r>
      <w:r w:rsidR="0036753E" w:rsidRPr="00DB7EC8">
        <w:rPr>
          <w:rFonts w:ascii="Times New Roman" w:hAnsi="Times New Roman" w:cs="Times New Roman"/>
          <w:sz w:val="24"/>
          <w:szCs w:val="24"/>
        </w:rPr>
        <w:t>.0</w:t>
      </w:r>
      <w:r w:rsidR="0036753E">
        <w:rPr>
          <w:rFonts w:ascii="Times New Roman" w:hAnsi="Times New Roman" w:cs="Times New Roman"/>
          <w:sz w:val="24"/>
          <w:szCs w:val="24"/>
        </w:rPr>
        <w:t>2</w:t>
      </w:r>
      <w:r w:rsidR="0036753E" w:rsidRPr="00DB7EC8">
        <w:rPr>
          <w:rFonts w:ascii="Times New Roman" w:hAnsi="Times New Roman" w:cs="Times New Roman"/>
          <w:sz w:val="24"/>
          <w:szCs w:val="24"/>
        </w:rPr>
        <w:t>.20</w:t>
      </w:r>
      <w:r w:rsidR="0036753E">
        <w:rPr>
          <w:rFonts w:ascii="Times New Roman" w:hAnsi="Times New Roman" w:cs="Times New Roman"/>
          <w:sz w:val="24"/>
          <w:szCs w:val="24"/>
        </w:rPr>
        <w:t xml:space="preserve">20 года, </w:t>
      </w:r>
      <w:r w:rsidR="0036753E" w:rsidRPr="00051D7E">
        <w:rPr>
          <w:rFonts w:ascii="Times New Roman" w:hAnsi="Times New Roman" w:cs="Times New Roman"/>
          <w:sz w:val="24"/>
          <w:szCs w:val="24"/>
        </w:rPr>
        <w:t>срок продления с 06 апреля 2020 года   по 30.04.2020 года в соответствии с распоряжением  председателя КСП Сосновоборского городского округа № 7</w:t>
      </w:r>
      <w:r w:rsidR="0036753E">
        <w:rPr>
          <w:rFonts w:ascii="Times New Roman" w:hAnsi="Times New Roman" w:cs="Times New Roman"/>
          <w:sz w:val="24"/>
          <w:szCs w:val="24"/>
        </w:rPr>
        <w:t xml:space="preserve"> </w:t>
      </w:r>
      <w:r w:rsidR="0036753E" w:rsidRPr="00051D7E">
        <w:rPr>
          <w:rFonts w:ascii="Times New Roman" w:hAnsi="Times New Roman" w:cs="Times New Roman"/>
          <w:sz w:val="24"/>
          <w:szCs w:val="24"/>
        </w:rPr>
        <w:t>от 06.04.2020 года</w:t>
      </w:r>
      <w:r w:rsidR="0036753E">
        <w:rPr>
          <w:rFonts w:ascii="Times New Roman" w:hAnsi="Times New Roman" w:cs="Times New Roman"/>
          <w:sz w:val="24"/>
          <w:szCs w:val="24"/>
        </w:rPr>
        <w:t>.</w:t>
      </w:r>
    </w:p>
    <w:p w14:paraId="0ED0E3B0" w14:textId="77777777" w:rsidR="0036753E" w:rsidRPr="00E840D2" w:rsidRDefault="0036753E" w:rsidP="0036753E">
      <w:pPr>
        <w:pStyle w:val="ConsPlusNonformat"/>
        <w:suppressAutoHyphens/>
        <w:jc w:val="both"/>
        <w:rPr>
          <w:rFonts w:ascii="Times New Roman" w:hAnsi="Times New Roman" w:cs="Times New Roman"/>
          <w:sz w:val="16"/>
          <w:szCs w:val="16"/>
        </w:rPr>
      </w:pPr>
    </w:p>
    <w:p w14:paraId="09409ED4" w14:textId="6B5F953C" w:rsidR="0036753E" w:rsidRDefault="00910BC0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D35B7A">
        <w:rPr>
          <w:rFonts w:ascii="Times New Roman" w:hAnsi="Times New Roman" w:cs="Times New Roman"/>
          <w:b/>
          <w:sz w:val="24"/>
          <w:szCs w:val="24"/>
        </w:rPr>
        <w:t xml:space="preserve"> Проверяемый период деятельности</w:t>
      </w:r>
      <w:r w:rsidRPr="00EA5E9C">
        <w:rPr>
          <w:rFonts w:ascii="Times New Roman" w:hAnsi="Times New Roman" w:cs="Times New Roman"/>
          <w:sz w:val="24"/>
          <w:szCs w:val="24"/>
        </w:rPr>
        <w:t xml:space="preserve">: </w:t>
      </w:r>
      <w:r w:rsidR="0036753E">
        <w:rPr>
          <w:rFonts w:ascii="Times New Roman" w:hAnsi="Times New Roman" w:cs="Times New Roman"/>
          <w:sz w:val="24"/>
          <w:szCs w:val="24"/>
        </w:rPr>
        <w:t xml:space="preserve">2018, 2019, текущий период </w:t>
      </w:r>
      <w:r w:rsidR="0036753E" w:rsidRPr="00FC4A12">
        <w:rPr>
          <w:rFonts w:ascii="Times New Roman" w:hAnsi="Times New Roman" w:cs="Times New Roman"/>
          <w:bCs/>
          <w:sz w:val="24"/>
          <w:szCs w:val="24"/>
        </w:rPr>
        <w:t>2020</w:t>
      </w:r>
      <w:r w:rsidR="0036753E" w:rsidRPr="00AB1AB9">
        <w:rPr>
          <w:rFonts w:ascii="Times New Roman" w:hAnsi="Times New Roman" w:cs="Times New Roman"/>
          <w:sz w:val="24"/>
          <w:szCs w:val="24"/>
        </w:rPr>
        <w:t xml:space="preserve"> год</w:t>
      </w:r>
      <w:r w:rsidR="0036753E">
        <w:rPr>
          <w:rFonts w:ascii="Times New Roman" w:hAnsi="Times New Roman" w:cs="Times New Roman"/>
          <w:sz w:val="24"/>
          <w:szCs w:val="24"/>
        </w:rPr>
        <w:t>а</w:t>
      </w:r>
      <w:r w:rsidR="0036753E" w:rsidRPr="00AB1AB9">
        <w:rPr>
          <w:rFonts w:ascii="Times New Roman" w:hAnsi="Times New Roman" w:cs="Times New Roman"/>
          <w:sz w:val="24"/>
          <w:szCs w:val="24"/>
        </w:rPr>
        <w:t>.</w:t>
      </w:r>
    </w:p>
    <w:p w14:paraId="419F909E" w14:textId="677151C4" w:rsidR="00E4221A" w:rsidRPr="0036753E" w:rsidRDefault="00E4221A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6753E">
        <w:rPr>
          <w:rFonts w:ascii="Times New Roman" w:hAnsi="Times New Roman" w:cs="Times New Roman"/>
          <w:b/>
          <w:sz w:val="24"/>
          <w:szCs w:val="24"/>
        </w:rPr>
        <w:t>Предмет контрольного мероприятия:</w:t>
      </w:r>
      <w:r w:rsidRPr="0036753E">
        <w:rPr>
          <w:rFonts w:ascii="Times New Roman" w:hAnsi="Times New Roman" w:cs="Times New Roman"/>
          <w:sz w:val="24"/>
          <w:szCs w:val="24"/>
        </w:rPr>
        <w:t xml:space="preserve"> средства бюджета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36753E" w:rsidRPr="0036753E">
        <w:rPr>
          <w:rFonts w:ascii="Times New Roman" w:hAnsi="Times New Roman" w:cs="Times New Roman"/>
          <w:sz w:val="24"/>
          <w:szCs w:val="24"/>
        </w:rPr>
        <w:t>округа, муниципальное</w:t>
      </w:r>
      <w:r w:rsidRPr="0036753E">
        <w:rPr>
          <w:rFonts w:ascii="Times New Roman" w:hAnsi="Times New Roman" w:cs="Times New Roman"/>
          <w:sz w:val="24"/>
          <w:szCs w:val="24"/>
        </w:rPr>
        <w:t xml:space="preserve"> имущество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в оперативном управлении.</w:t>
      </w:r>
    </w:p>
    <w:p w14:paraId="217BD6DD" w14:textId="77777777" w:rsidR="00910BC0" w:rsidRDefault="00910BC0" w:rsidP="00C1190F">
      <w:pPr>
        <w:tabs>
          <w:tab w:val="left" w:pos="709"/>
        </w:tabs>
        <w:ind w:firstLine="709"/>
        <w:jc w:val="both"/>
      </w:pPr>
    </w:p>
    <w:p w14:paraId="2E1B8351" w14:textId="77777777" w:rsidR="00910BC0" w:rsidRPr="007042B2" w:rsidRDefault="00910BC0" w:rsidP="00C1190F">
      <w:pPr>
        <w:tabs>
          <w:tab w:val="left" w:pos="709"/>
        </w:tabs>
        <w:ind w:firstLine="709"/>
        <w:jc w:val="both"/>
      </w:pPr>
    </w:p>
    <w:p w14:paraId="708986C6" w14:textId="77777777" w:rsidR="00910BC0" w:rsidRDefault="00910BC0" w:rsidP="00910BC0">
      <w:pPr>
        <w:pStyle w:val="ConsPlusNormal"/>
        <w:jc w:val="both"/>
        <w:rPr>
          <w:rFonts w:ascii="Times New Roman" w:hAnsi="Times New Roman" w:cs="Times New Roman"/>
          <w:i/>
        </w:rPr>
      </w:pPr>
      <w:r w:rsidRPr="00FB41D7">
        <w:rPr>
          <w:rFonts w:ascii="Times New Roman" w:hAnsi="Times New Roman" w:cs="Times New Roman"/>
          <w:i/>
        </w:rPr>
        <w:t xml:space="preserve">Согласно Классификатору нарушений, выявляемых в ходе внешнего муниципального аудита (контроля) </w:t>
      </w:r>
      <w:r>
        <w:rPr>
          <w:rFonts w:ascii="Times New Roman" w:hAnsi="Times New Roman" w:cs="Times New Roman"/>
          <w:i/>
        </w:rPr>
        <w:t>(</w:t>
      </w:r>
      <w:r w:rsidRPr="00FB41D7">
        <w:rPr>
          <w:rFonts w:ascii="Times New Roman" w:hAnsi="Times New Roman" w:cs="Times New Roman"/>
          <w:i/>
        </w:rPr>
        <w:t xml:space="preserve">одобрен Советом контрольно-счетных органов при Счетной палате Российской Федерации 17 декабря 2014 г., протокол N 2-СКСО, в редакции от 22 декабря 2015 г.  </w:t>
      </w:r>
      <w:r>
        <w:rPr>
          <w:rFonts w:ascii="Times New Roman" w:hAnsi="Times New Roman" w:cs="Times New Roman"/>
          <w:i/>
        </w:rPr>
        <w:t>выявлены нарушения</w:t>
      </w:r>
      <w:r w:rsidRPr="00FB41D7">
        <w:rPr>
          <w:rFonts w:ascii="Times New Roman" w:hAnsi="Times New Roman" w:cs="Times New Roman"/>
          <w:i/>
        </w:rPr>
        <w:t xml:space="preserve">:  </w:t>
      </w:r>
    </w:p>
    <w:p w14:paraId="2B03FD67" w14:textId="77777777" w:rsidR="0036753E" w:rsidRPr="00FC4A12" w:rsidRDefault="0036753E" w:rsidP="0036753E">
      <w:pPr>
        <w:pStyle w:val="af8"/>
        <w:numPr>
          <w:ilvl w:val="0"/>
          <w:numId w:val="50"/>
        </w:numPr>
        <w:autoSpaceDE w:val="0"/>
        <w:autoSpaceDN w:val="0"/>
        <w:adjustRightInd w:val="0"/>
        <w:ind w:left="0" w:firstLine="709"/>
        <w:jc w:val="both"/>
        <w:rPr>
          <w:bCs/>
          <w:i/>
          <w:iCs/>
        </w:rPr>
      </w:pPr>
      <w:r w:rsidRPr="00FC4A12">
        <w:rPr>
          <w:bCs/>
          <w:i/>
          <w:iCs/>
        </w:rPr>
        <w:t>по пункту 1.2.96. «Нарушение порядка обеспечения открытости и доступности сведений, содержащихся в документах, а равно, как и самих документов государственных (муниципальных) учреждений путем размещения на официальном сайте в информационно-телекоммуникационной сети "Интернет"».</w:t>
      </w:r>
    </w:p>
    <w:p w14:paraId="54DB5A7F" w14:textId="66B7E47E" w:rsidR="0036753E" w:rsidRPr="00FC4A12" w:rsidRDefault="0036753E" w:rsidP="0036753E">
      <w:pPr>
        <w:pStyle w:val="af8"/>
        <w:numPr>
          <w:ilvl w:val="0"/>
          <w:numId w:val="50"/>
        </w:numPr>
        <w:autoSpaceDE w:val="0"/>
        <w:autoSpaceDN w:val="0"/>
        <w:adjustRightInd w:val="0"/>
        <w:ind w:left="0" w:firstLine="709"/>
        <w:jc w:val="both"/>
        <w:rPr>
          <w:bCs/>
          <w:i/>
          <w:iCs/>
        </w:rPr>
      </w:pPr>
      <w:r w:rsidRPr="00FC4A12">
        <w:rPr>
          <w:bCs/>
          <w:i/>
          <w:iCs/>
        </w:rPr>
        <w:t>по пункту 1.2.48 «</w:t>
      </w:r>
      <w:r w:rsidRPr="00FC4A12">
        <w:rPr>
          <w:i/>
        </w:rPr>
        <w:t>Расходование бюджетными и автономными учреждениями средств субсидии на финансовое обеспечение выполнения государственного (муниципального) задания на цели, не связанные с выполнением государственного (муниципального) задания</w:t>
      </w:r>
      <w:r w:rsidRPr="00FC4A12">
        <w:rPr>
          <w:bCs/>
          <w:i/>
          <w:iCs/>
        </w:rPr>
        <w:t>».</w:t>
      </w:r>
    </w:p>
    <w:p w14:paraId="2B4593CF" w14:textId="77777777" w:rsidR="0036753E" w:rsidRPr="00FC4A12" w:rsidRDefault="0036753E" w:rsidP="00FC4A12">
      <w:pPr>
        <w:pStyle w:val="af8"/>
        <w:numPr>
          <w:ilvl w:val="0"/>
          <w:numId w:val="50"/>
        </w:numPr>
        <w:ind w:left="1418" w:hanging="709"/>
        <w:jc w:val="both"/>
        <w:rPr>
          <w:b/>
          <w:bCs/>
        </w:rPr>
      </w:pPr>
      <w:r w:rsidRPr="00FC4A12">
        <w:rPr>
          <w:bCs/>
          <w:i/>
          <w:iCs/>
        </w:rPr>
        <w:t>по пункту 3.12 «</w:t>
      </w:r>
      <w:r w:rsidRPr="00FC4A12">
        <w:rPr>
          <w:i/>
        </w:rPr>
        <w:t>Нарушение порядка распоряжения имуществом бюджетного учреждения</w:t>
      </w:r>
      <w:r w:rsidRPr="00FC4A12">
        <w:rPr>
          <w:bCs/>
          <w:i/>
          <w:iCs/>
        </w:rPr>
        <w:t>».</w:t>
      </w:r>
    </w:p>
    <w:p w14:paraId="05766D23" w14:textId="77777777" w:rsidR="0036753E" w:rsidRPr="0036753E" w:rsidRDefault="0036753E" w:rsidP="0036753E">
      <w:pPr>
        <w:pStyle w:val="af8"/>
        <w:autoSpaceDE w:val="0"/>
        <w:autoSpaceDN w:val="0"/>
        <w:adjustRightInd w:val="0"/>
        <w:ind w:left="709"/>
        <w:jc w:val="both"/>
        <w:rPr>
          <w:bCs/>
          <w:i/>
          <w:iCs/>
        </w:rPr>
      </w:pPr>
    </w:p>
    <w:p w14:paraId="61CCDD37" w14:textId="77777777" w:rsidR="00C1190F" w:rsidRDefault="00C1190F" w:rsidP="008C0227">
      <w:pPr>
        <w:ind w:firstLine="709"/>
        <w:jc w:val="both"/>
      </w:pPr>
      <w:r w:rsidRPr="00E37568">
        <w:t xml:space="preserve">По результатам контрольного мероприятия </w:t>
      </w:r>
      <w:r w:rsidR="00910BC0">
        <w:t xml:space="preserve">учредителю и учреждению </w:t>
      </w:r>
      <w:r w:rsidRPr="00E37568">
        <w:t>направлены представления</w:t>
      </w:r>
      <w:r>
        <w:t xml:space="preserve"> для рассмотрения и принятия мер по устранению выявленных нарушений.</w:t>
      </w:r>
    </w:p>
    <w:sectPr w:rsidR="00C1190F" w:rsidSect="008C0227">
      <w:footerReference w:type="even" r:id="rId8"/>
      <w:footerReference w:type="default" r:id="rId9"/>
      <w:pgSz w:w="11906" w:h="16838"/>
      <w:pgMar w:top="709" w:right="561" w:bottom="28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6AB55" w14:textId="77777777" w:rsidR="00F63C9C" w:rsidRDefault="00F63C9C">
      <w:r>
        <w:separator/>
      </w:r>
    </w:p>
  </w:endnote>
  <w:endnote w:type="continuationSeparator" w:id="0">
    <w:p w14:paraId="73F78B13" w14:textId="77777777" w:rsidR="00F63C9C" w:rsidRDefault="00F63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2D5FAFA-1395-4FC9-85EB-5EA815AEF23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8B2A9EA-4643-4A93-8E0A-40D722EDB17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03BFABF-5D9E-4A17-B6E2-5BF682AAE2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20FA0" w14:textId="77777777" w:rsidR="00D143AA" w:rsidRDefault="001A5557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143A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EDE44DD" w14:textId="77777777" w:rsidR="00D143AA" w:rsidRDefault="00D143AA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40B05" w14:textId="77777777" w:rsidR="00D143AA" w:rsidRDefault="00D143AA" w:rsidP="00431BF3">
    <w:pPr>
      <w:pStyle w:val="a3"/>
      <w:ind w:right="360"/>
    </w:pPr>
  </w:p>
  <w:p w14:paraId="5D37907D" w14:textId="77777777" w:rsidR="008C0227" w:rsidRDefault="008C0227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4F7906" w14:textId="77777777" w:rsidR="00F63C9C" w:rsidRDefault="00F63C9C">
      <w:r>
        <w:separator/>
      </w:r>
    </w:p>
  </w:footnote>
  <w:footnote w:type="continuationSeparator" w:id="0">
    <w:p w14:paraId="4B283671" w14:textId="77777777" w:rsidR="00F63C9C" w:rsidRDefault="00F63C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1A0127"/>
    <w:multiLevelType w:val="hybridMultilevel"/>
    <w:tmpl w:val="D1369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5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F4750A8"/>
    <w:multiLevelType w:val="hybridMultilevel"/>
    <w:tmpl w:val="AAF2839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9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9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0" w15:restartNumberingAfterBreak="0">
    <w:nsid w:val="37D10DBB"/>
    <w:multiLevelType w:val="hybridMultilevel"/>
    <w:tmpl w:val="E5D4776E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5" w15:restartNumberingAfterBreak="0">
    <w:nsid w:val="464225BA"/>
    <w:multiLevelType w:val="hybridMultilevel"/>
    <w:tmpl w:val="604A4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8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1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2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4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6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7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9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40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42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3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D13B54"/>
    <w:multiLevelType w:val="hybridMultilevel"/>
    <w:tmpl w:val="42E847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8"/>
  </w:num>
  <w:num w:numId="4">
    <w:abstractNumId w:val="35"/>
  </w:num>
  <w:num w:numId="5">
    <w:abstractNumId w:val="27"/>
  </w:num>
  <w:num w:numId="6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3"/>
  </w:num>
  <w:num w:numId="10">
    <w:abstractNumId w:val="44"/>
  </w:num>
  <w:num w:numId="11">
    <w:abstractNumId w:val="21"/>
  </w:num>
  <w:num w:numId="12">
    <w:abstractNumId w:val="41"/>
  </w:num>
  <w:num w:numId="13">
    <w:abstractNumId w:val="0"/>
  </w:num>
  <w:num w:numId="14">
    <w:abstractNumId w:val="19"/>
  </w:num>
  <w:num w:numId="15">
    <w:abstractNumId w:val="45"/>
  </w:num>
  <w:num w:numId="16">
    <w:abstractNumId w:val="33"/>
  </w:num>
  <w:num w:numId="17">
    <w:abstractNumId w:val="24"/>
  </w:num>
  <w:num w:numId="18">
    <w:abstractNumId w:val="31"/>
  </w:num>
  <w:num w:numId="19">
    <w:abstractNumId w:val="1"/>
  </w:num>
  <w:num w:numId="20">
    <w:abstractNumId w:val="30"/>
  </w:num>
  <w:num w:numId="21">
    <w:abstractNumId w:val="42"/>
  </w:num>
  <w:num w:numId="22">
    <w:abstractNumId w:val="39"/>
  </w:num>
  <w:num w:numId="23">
    <w:abstractNumId w:val="16"/>
  </w:num>
  <w:num w:numId="24">
    <w:abstractNumId w:val="36"/>
  </w:num>
  <w:num w:numId="25">
    <w:abstractNumId w:val="29"/>
  </w:num>
  <w:num w:numId="26">
    <w:abstractNumId w:val="48"/>
  </w:num>
  <w:num w:numId="27">
    <w:abstractNumId w:val="40"/>
  </w:num>
  <w:num w:numId="28">
    <w:abstractNumId w:val="37"/>
  </w:num>
  <w:num w:numId="29">
    <w:abstractNumId w:val="9"/>
  </w:num>
  <w:num w:numId="30">
    <w:abstractNumId w:val="38"/>
  </w:num>
  <w:num w:numId="31">
    <w:abstractNumId w:val="32"/>
  </w:num>
  <w:num w:numId="32">
    <w:abstractNumId w:val="22"/>
  </w:num>
  <w:num w:numId="33">
    <w:abstractNumId w:val="11"/>
  </w:num>
  <w:num w:numId="34">
    <w:abstractNumId w:val="26"/>
  </w:num>
  <w:num w:numId="35">
    <w:abstractNumId w:val="28"/>
  </w:num>
  <w:num w:numId="36">
    <w:abstractNumId w:val="46"/>
  </w:num>
  <w:num w:numId="37">
    <w:abstractNumId w:val="34"/>
  </w:num>
  <w:num w:numId="38">
    <w:abstractNumId w:val="10"/>
  </w:num>
  <w:num w:numId="39">
    <w:abstractNumId w:val="15"/>
  </w:num>
  <w:num w:numId="40">
    <w:abstractNumId w:val="13"/>
  </w:num>
  <w:num w:numId="41">
    <w:abstractNumId w:val="4"/>
  </w:num>
  <w:num w:numId="42">
    <w:abstractNumId w:val="43"/>
  </w:num>
  <w:num w:numId="43">
    <w:abstractNumId w:val="17"/>
  </w:num>
  <w:num w:numId="44">
    <w:abstractNumId w:val="23"/>
  </w:num>
  <w:num w:numId="45">
    <w:abstractNumId w:val="14"/>
  </w:num>
  <w:num w:numId="46">
    <w:abstractNumId w:val="20"/>
  </w:num>
  <w:num w:numId="47">
    <w:abstractNumId w:val="2"/>
  </w:num>
  <w:num w:numId="48">
    <w:abstractNumId w:val="6"/>
  </w:num>
  <w:num w:numId="49">
    <w:abstractNumId w:val="25"/>
  </w:num>
  <w:num w:numId="5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27AB"/>
    <w:rsid w:val="00027706"/>
    <w:rsid w:val="00031199"/>
    <w:rsid w:val="000419BA"/>
    <w:rsid w:val="00041F50"/>
    <w:rsid w:val="000436A0"/>
    <w:rsid w:val="00047AF1"/>
    <w:rsid w:val="000512F2"/>
    <w:rsid w:val="00057018"/>
    <w:rsid w:val="00063051"/>
    <w:rsid w:val="0006412A"/>
    <w:rsid w:val="000671FF"/>
    <w:rsid w:val="000675AC"/>
    <w:rsid w:val="0007045B"/>
    <w:rsid w:val="000724E8"/>
    <w:rsid w:val="0008316D"/>
    <w:rsid w:val="00084C47"/>
    <w:rsid w:val="00085FB9"/>
    <w:rsid w:val="00086E24"/>
    <w:rsid w:val="00087307"/>
    <w:rsid w:val="0009320B"/>
    <w:rsid w:val="00094535"/>
    <w:rsid w:val="000962AF"/>
    <w:rsid w:val="000A5122"/>
    <w:rsid w:val="000B008C"/>
    <w:rsid w:val="000B423D"/>
    <w:rsid w:val="000B5C79"/>
    <w:rsid w:val="000C02A0"/>
    <w:rsid w:val="000C6EEE"/>
    <w:rsid w:val="000D19B1"/>
    <w:rsid w:val="000D6F39"/>
    <w:rsid w:val="000E0B2D"/>
    <w:rsid w:val="000E579A"/>
    <w:rsid w:val="000E7535"/>
    <w:rsid w:val="000E79A9"/>
    <w:rsid w:val="000E7BF2"/>
    <w:rsid w:val="000F0ECF"/>
    <w:rsid w:val="000F2E9E"/>
    <w:rsid w:val="000F4B9D"/>
    <w:rsid w:val="000F6B29"/>
    <w:rsid w:val="00101044"/>
    <w:rsid w:val="00104290"/>
    <w:rsid w:val="00105375"/>
    <w:rsid w:val="001104B4"/>
    <w:rsid w:val="0011557B"/>
    <w:rsid w:val="0012043B"/>
    <w:rsid w:val="001237E6"/>
    <w:rsid w:val="001250F8"/>
    <w:rsid w:val="0013183F"/>
    <w:rsid w:val="00133F2C"/>
    <w:rsid w:val="00136887"/>
    <w:rsid w:val="00145C1F"/>
    <w:rsid w:val="0014774D"/>
    <w:rsid w:val="00147B63"/>
    <w:rsid w:val="001518F7"/>
    <w:rsid w:val="00154371"/>
    <w:rsid w:val="00165AB2"/>
    <w:rsid w:val="001674D7"/>
    <w:rsid w:val="00167C19"/>
    <w:rsid w:val="001712E2"/>
    <w:rsid w:val="0017568F"/>
    <w:rsid w:val="00183058"/>
    <w:rsid w:val="00184011"/>
    <w:rsid w:val="00186177"/>
    <w:rsid w:val="001871FF"/>
    <w:rsid w:val="001937EC"/>
    <w:rsid w:val="001A0983"/>
    <w:rsid w:val="001A48A6"/>
    <w:rsid w:val="001A5557"/>
    <w:rsid w:val="001B3F51"/>
    <w:rsid w:val="001C1E42"/>
    <w:rsid w:val="001C23D4"/>
    <w:rsid w:val="001C34F6"/>
    <w:rsid w:val="001C7100"/>
    <w:rsid w:val="001C77E3"/>
    <w:rsid w:val="001D1831"/>
    <w:rsid w:val="001D2CB5"/>
    <w:rsid w:val="001D2F43"/>
    <w:rsid w:val="001D5EE5"/>
    <w:rsid w:val="001D7080"/>
    <w:rsid w:val="001D7090"/>
    <w:rsid w:val="001E0CC2"/>
    <w:rsid w:val="001E2BE9"/>
    <w:rsid w:val="001E2FD5"/>
    <w:rsid w:val="001E3849"/>
    <w:rsid w:val="001F14E9"/>
    <w:rsid w:val="002031B6"/>
    <w:rsid w:val="00206E3B"/>
    <w:rsid w:val="002104CB"/>
    <w:rsid w:val="00210905"/>
    <w:rsid w:val="0021167E"/>
    <w:rsid w:val="00211FC7"/>
    <w:rsid w:val="00212F10"/>
    <w:rsid w:val="002179CF"/>
    <w:rsid w:val="002209D2"/>
    <w:rsid w:val="00221C06"/>
    <w:rsid w:val="0022306C"/>
    <w:rsid w:val="00224405"/>
    <w:rsid w:val="00224A06"/>
    <w:rsid w:val="0022590D"/>
    <w:rsid w:val="0022624C"/>
    <w:rsid w:val="002337C4"/>
    <w:rsid w:val="0023452A"/>
    <w:rsid w:val="002411A3"/>
    <w:rsid w:val="00242652"/>
    <w:rsid w:val="00242B79"/>
    <w:rsid w:val="0025038C"/>
    <w:rsid w:val="00253BDA"/>
    <w:rsid w:val="0025516F"/>
    <w:rsid w:val="002626EA"/>
    <w:rsid w:val="002633CC"/>
    <w:rsid w:val="00263B08"/>
    <w:rsid w:val="00270632"/>
    <w:rsid w:val="00276FD2"/>
    <w:rsid w:val="00280439"/>
    <w:rsid w:val="0029302E"/>
    <w:rsid w:val="002934FD"/>
    <w:rsid w:val="00295450"/>
    <w:rsid w:val="00295DAB"/>
    <w:rsid w:val="00297DE5"/>
    <w:rsid w:val="002A66C3"/>
    <w:rsid w:val="002A770C"/>
    <w:rsid w:val="002B0528"/>
    <w:rsid w:val="002B4C36"/>
    <w:rsid w:val="002B57F2"/>
    <w:rsid w:val="002B6E93"/>
    <w:rsid w:val="002C1822"/>
    <w:rsid w:val="002C724E"/>
    <w:rsid w:val="002C7BE2"/>
    <w:rsid w:val="002C7C12"/>
    <w:rsid w:val="002D1DBC"/>
    <w:rsid w:val="002E0317"/>
    <w:rsid w:val="002E03AA"/>
    <w:rsid w:val="002E3840"/>
    <w:rsid w:val="002F0632"/>
    <w:rsid w:val="002F0819"/>
    <w:rsid w:val="002F0D6E"/>
    <w:rsid w:val="00300336"/>
    <w:rsid w:val="00303482"/>
    <w:rsid w:val="0031092B"/>
    <w:rsid w:val="00310941"/>
    <w:rsid w:val="00321A36"/>
    <w:rsid w:val="003253C3"/>
    <w:rsid w:val="00326204"/>
    <w:rsid w:val="00326B57"/>
    <w:rsid w:val="0033440F"/>
    <w:rsid w:val="00334C71"/>
    <w:rsid w:val="00336284"/>
    <w:rsid w:val="00340825"/>
    <w:rsid w:val="00340969"/>
    <w:rsid w:val="003436BF"/>
    <w:rsid w:val="00344A8F"/>
    <w:rsid w:val="0036042C"/>
    <w:rsid w:val="003607A5"/>
    <w:rsid w:val="00361377"/>
    <w:rsid w:val="0036753E"/>
    <w:rsid w:val="003750EF"/>
    <w:rsid w:val="0037547B"/>
    <w:rsid w:val="00376D1E"/>
    <w:rsid w:val="00391629"/>
    <w:rsid w:val="00394223"/>
    <w:rsid w:val="0039482F"/>
    <w:rsid w:val="00396511"/>
    <w:rsid w:val="003A0C07"/>
    <w:rsid w:val="003A19DF"/>
    <w:rsid w:val="003A79B4"/>
    <w:rsid w:val="003B35B5"/>
    <w:rsid w:val="003B4DA8"/>
    <w:rsid w:val="003B61C3"/>
    <w:rsid w:val="003B6DE4"/>
    <w:rsid w:val="003C3CF8"/>
    <w:rsid w:val="003C4850"/>
    <w:rsid w:val="003C6DE1"/>
    <w:rsid w:val="003C7F15"/>
    <w:rsid w:val="003D38B6"/>
    <w:rsid w:val="003D46E7"/>
    <w:rsid w:val="003D5F17"/>
    <w:rsid w:val="003E7AED"/>
    <w:rsid w:val="003F0132"/>
    <w:rsid w:val="003F1139"/>
    <w:rsid w:val="003F27B0"/>
    <w:rsid w:val="003F3AB8"/>
    <w:rsid w:val="003F60A7"/>
    <w:rsid w:val="00400CB5"/>
    <w:rsid w:val="0040198D"/>
    <w:rsid w:val="00405064"/>
    <w:rsid w:val="00405F6C"/>
    <w:rsid w:val="00411753"/>
    <w:rsid w:val="0041373B"/>
    <w:rsid w:val="00416872"/>
    <w:rsid w:val="00416BDE"/>
    <w:rsid w:val="004207CA"/>
    <w:rsid w:val="00431B64"/>
    <w:rsid w:val="00431BF3"/>
    <w:rsid w:val="004329C9"/>
    <w:rsid w:val="004329E7"/>
    <w:rsid w:val="004429C2"/>
    <w:rsid w:val="004446BD"/>
    <w:rsid w:val="00445F39"/>
    <w:rsid w:val="004474AE"/>
    <w:rsid w:val="00450979"/>
    <w:rsid w:val="00452280"/>
    <w:rsid w:val="0045394C"/>
    <w:rsid w:val="00454FDC"/>
    <w:rsid w:val="004630B7"/>
    <w:rsid w:val="00465EF1"/>
    <w:rsid w:val="00466647"/>
    <w:rsid w:val="004678B5"/>
    <w:rsid w:val="004711AE"/>
    <w:rsid w:val="00473A4F"/>
    <w:rsid w:val="00474F17"/>
    <w:rsid w:val="00475D0F"/>
    <w:rsid w:val="00482397"/>
    <w:rsid w:val="00482EA8"/>
    <w:rsid w:val="004832E9"/>
    <w:rsid w:val="00485E63"/>
    <w:rsid w:val="0049092C"/>
    <w:rsid w:val="004934D8"/>
    <w:rsid w:val="0049489A"/>
    <w:rsid w:val="0049594A"/>
    <w:rsid w:val="0049640C"/>
    <w:rsid w:val="00497213"/>
    <w:rsid w:val="00497EE6"/>
    <w:rsid w:val="004A5838"/>
    <w:rsid w:val="004A5B0F"/>
    <w:rsid w:val="004A73E9"/>
    <w:rsid w:val="004B1ACC"/>
    <w:rsid w:val="004B7074"/>
    <w:rsid w:val="004C0E36"/>
    <w:rsid w:val="004C36B3"/>
    <w:rsid w:val="004C45EF"/>
    <w:rsid w:val="004D08E2"/>
    <w:rsid w:val="004D152A"/>
    <w:rsid w:val="004D5ABF"/>
    <w:rsid w:val="004D662F"/>
    <w:rsid w:val="004E4F1F"/>
    <w:rsid w:val="004E57CB"/>
    <w:rsid w:val="004E7EFA"/>
    <w:rsid w:val="004F1BCB"/>
    <w:rsid w:val="004F4A4D"/>
    <w:rsid w:val="00501057"/>
    <w:rsid w:val="00501068"/>
    <w:rsid w:val="00501A9F"/>
    <w:rsid w:val="00501D14"/>
    <w:rsid w:val="00502D3C"/>
    <w:rsid w:val="005036B3"/>
    <w:rsid w:val="00503DBF"/>
    <w:rsid w:val="00505528"/>
    <w:rsid w:val="0051445E"/>
    <w:rsid w:val="005221AE"/>
    <w:rsid w:val="005244A1"/>
    <w:rsid w:val="00525BFA"/>
    <w:rsid w:val="00526BA9"/>
    <w:rsid w:val="005278F0"/>
    <w:rsid w:val="00531147"/>
    <w:rsid w:val="005327C0"/>
    <w:rsid w:val="00532A56"/>
    <w:rsid w:val="0053307E"/>
    <w:rsid w:val="00533704"/>
    <w:rsid w:val="005364CC"/>
    <w:rsid w:val="00550BE4"/>
    <w:rsid w:val="005516D9"/>
    <w:rsid w:val="005529BF"/>
    <w:rsid w:val="00554E20"/>
    <w:rsid w:val="00555A5A"/>
    <w:rsid w:val="005571BF"/>
    <w:rsid w:val="0056381F"/>
    <w:rsid w:val="005640B1"/>
    <w:rsid w:val="005643ED"/>
    <w:rsid w:val="005701A5"/>
    <w:rsid w:val="00570948"/>
    <w:rsid w:val="00570F70"/>
    <w:rsid w:val="00575756"/>
    <w:rsid w:val="00580904"/>
    <w:rsid w:val="00580B2B"/>
    <w:rsid w:val="00584BAE"/>
    <w:rsid w:val="00585A11"/>
    <w:rsid w:val="00586A6C"/>
    <w:rsid w:val="00590A5C"/>
    <w:rsid w:val="00593159"/>
    <w:rsid w:val="005968A6"/>
    <w:rsid w:val="005A009D"/>
    <w:rsid w:val="005A16D8"/>
    <w:rsid w:val="005A34F9"/>
    <w:rsid w:val="005A3647"/>
    <w:rsid w:val="005A40F4"/>
    <w:rsid w:val="005A6DBE"/>
    <w:rsid w:val="005A72F8"/>
    <w:rsid w:val="005A7DCE"/>
    <w:rsid w:val="005B21CA"/>
    <w:rsid w:val="005C3101"/>
    <w:rsid w:val="005C4016"/>
    <w:rsid w:val="005C7CF5"/>
    <w:rsid w:val="005C7ED4"/>
    <w:rsid w:val="005D208A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706"/>
    <w:rsid w:val="00664096"/>
    <w:rsid w:val="0066464F"/>
    <w:rsid w:val="00665F4F"/>
    <w:rsid w:val="00667596"/>
    <w:rsid w:val="00671EF2"/>
    <w:rsid w:val="0067425E"/>
    <w:rsid w:val="006812BC"/>
    <w:rsid w:val="0068252C"/>
    <w:rsid w:val="0068439A"/>
    <w:rsid w:val="00684C80"/>
    <w:rsid w:val="006877FB"/>
    <w:rsid w:val="00690A47"/>
    <w:rsid w:val="00691361"/>
    <w:rsid w:val="00691AA8"/>
    <w:rsid w:val="00695440"/>
    <w:rsid w:val="00696097"/>
    <w:rsid w:val="00696BA1"/>
    <w:rsid w:val="006A150C"/>
    <w:rsid w:val="006B39C2"/>
    <w:rsid w:val="006B76CE"/>
    <w:rsid w:val="006B7A12"/>
    <w:rsid w:val="006C3A3E"/>
    <w:rsid w:val="006C4AD4"/>
    <w:rsid w:val="006C4C63"/>
    <w:rsid w:val="006D1F6E"/>
    <w:rsid w:val="006D3C0D"/>
    <w:rsid w:val="006D70C3"/>
    <w:rsid w:val="006E1432"/>
    <w:rsid w:val="006E2A6B"/>
    <w:rsid w:val="006E4488"/>
    <w:rsid w:val="006F05DA"/>
    <w:rsid w:val="006F3723"/>
    <w:rsid w:val="006F3D1E"/>
    <w:rsid w:val="00700E6A"/>
    <w:rsid w:val="007042B2"/>
    <w:rsid w:val="00704459"/>
    <w:rsid w:val="00710A7E"/>
    <w:rsid w:val="0071177E"/>
    <w:rsid w:val="00712163"/>
    <w:rsid w:val="00713B96"/>
    <w:rsid w:val="007171C1"/>
    <w:rsid w:val="007238DD"/>
    <w:rsid w:val="007246E9"/>
    <w:rsid w:val="007271E0"/>
    <w:rsid w:val="007330AF"/>
    <w:rsid w:val="007334C1"/>
    <w:rsid w:val="007375DD"/>
    <w:rsid w:val="00737FB2"/>
    <w:rsid w:val="00740712"/>
    <w:rsid w:val="007408FC"/>
    <w:rsid w:val="007414F5"/>
    <w:rsid w:val="00743053"/>
    <w:rsid w:val="00744FBB"/>
    <w:rsid w:val="00747203"/>
    <w:rsid w:val="00747B72"/>
    <w:rsid w:val="00747D71"/>
    <w:rsid w:val="00750B5A"/>
    <w:rsid w:val="00751BA1"/>
    <w:rsid w:val="00752A7B"/>
    <w:rsid w:val="00754A90"/>
    <w:rsid w:val="00757315"/>
    <w:rsid w:val="00757AC8"/>
    <w:rsid w:val="00757D0C"/>
    <w:rsid w:val="007603C3"/>
    <w:rsid w:val="007610E8"/>
    <w:rsid w:val="00761BDC"/>
    <w:rsid w:val="007634D7"/>
    <w:rsid w:val="0076698D"/>
    <w:rsid w:val="00767970"/>
    <w:rsid w:val="00770D7F"/>
    <w:rsid w:val="00771998"/>
    <w:rsid w:val="007777F6"/>
    <w:rsid w:val="0078283A"/>
    <w:rsid w:val="00784BC3"/>
    <w:rsid w:val="00791043"/>
    <w:rsid w:val="0079123C"/>
    <w:rsid w:val="00791277"/>
    <w:rsid w:val="0079153B"/>
    <w:rsid w:val="00792B85"/>
    <w:rsid w:val="007943A0"/>
    <w:rsid w:val="00794582"/>
    <w:rsid w:val="00795DB3"/>
    <w:rsid w:val="0079794E"/>
    <w:rsid w:val="007A149C"/>
    <w:rsid w:val="007A2ADF"/>
    <w:rsid w:val="007A2D61"/>
    <w:rsid w:val="007A4E85"/>
    <w:rsid w:val="007A5568"/>
    <w:rsid w:val="007A7B39"/>
    <w:rsid w:val="007B0309"/>
    <w:rsid w:val="007B2114"/>
    <w:rsid w:val="007B7A96"/>
    <w:rsid w:val="007C0838"/>
    <w:rsid w:val="007C3824"/>
    <w:rsid w:val="007C3B70"/>
    <w:rsid w:val="007C63D0"/>
    <w:rsid w:val="007D0BFE"/>
    <w:rsid w:val="007D135B"/>
    <w:rsid w:val="007E0AF3"/>
    <w:rsid w:val="007E3F20"/>
    <w:rsid w:val="007E467A"/>
    <w:rsid w:val="007E5074"/>
    <w:rsid w:val="007E5C80"/>
    <w:rsid w:val="007E5E3F"/>
    <w:rsid w:val="007E6529"/>
    <w:rsid w:val="007E6AFA"/>
    <w:rsid w:val="007F52F0"/>
    <w:rsid w:val="007F6C9A"/>
    <w:rsid w:val="0080144F"/>
    <w:rsid w:val="008014A5"/>
    <w:rsid w:val="0080354E"/>
    <w:rsid w:val="00804898"/>
    <w:rsid w:val="008132ED"/>
    <w:rsid w:val="00817EE8"/>
    <w:rsid w:val="008243ED"/>
    <w:rsid w:val="00826B5F"/>
    <w:rsid w:val="00833D98"/>
    <w:rsid w:val="00841187"/>
    <w:rsid w:val="00843B8F"/>
    <w:rsid w:val="008462D8"/>
    <w:rsid w:val="00847E28"/>
    <w:rsid w:val="00851C70"/>
    <w:rsid w:val="00853A53"/>
    <w:rsid w:val="00853B2F"/>
    <w:rsid w:val="00857AED"/>
    <w:rsid w:val="00861E06"/>
    <w:rsid w:val="008646BA"/>
    <w:rsid w:val="00873511"/>
    <w:rsid w:val="00880034"/>
    <w:rsid w:val="00887091"/>
    <w:rsid w:val="00897613"/>
    <w:rsid w:val="008A03D1"/>
    <w:rsid w:val="008A18F9"/>
    <w:rsid w:val="008A2848"/>
    <w:rsid w:val="008B21CF"/>
    <w:rsid w:val="008B3779"/>
    <w:rsid w:val="008C0227"/>
    <w:rsid w:val="008C0FA0"/>
    <w:rsid w:val="008C1B12"/>
    <w:rsid w:val="008C4CF9"/>
    <w:rsid w:val="008D0095"/>
    <w:rsid w:val="008D113F"/>
    <w:rsid w:val="008D4D31"/>
    <w:rsid w:val="008D7348"/>
    <w:rsid w:val="008E0956"/>
    <w:rsid w:val="008E19E2"/>
    <w:rsid w:val="008E22C1"/>
    <w:rsid w:val="008E28DC"/>
    <w:rsid w:val="008E5E1A"/>
    <w:rsid w:val="008E5F32"/>
    <w:rsid w:val="008F1313"/>
    <w:rsid w:val="008F2DC2"/>
    <w:rsid w:val="008F5706"/>
    <w:rsid w:val="00900F8B"/>
    <w:rsid w:val="00903BBB"/>
    <w:rsid w:val="009044AB"/>
    <w:rsid w:val="00910BC0"/>
    <w:rsid w:val="009229AC"/>
    <w:rsid w:val="00924289"/>
    <w:rsid w:val="009255A1"/>
    <w:rsid w:val="0093054B"/>
    <w:rsid w:val="00932F69"/>
    <w:rsid w:val="00942F72"/>
    <w:rsid w:val="00943348"/>
    <w:rsid w:val="00954119"/>
    <w:rsid w:val="009603E9"/>
    <w:rsid w:val="00960A5F"/>
    <w:rsid w:val="00966207"/>
    <w:rsid w:val="009722CA"/>
    <w:rsid w:val="00975474"/>
    <w:rsid w:val="00975BCD"/>
    <w:rsid w:val="009767EF"/>
    <w:rsid w:val="00980050"/>
    <w:rsid w:val="00981887"/>
    <w:rsid w:val="00986B0B"/>
    <w:rsid w:val="00987454"/>
    <w:rsid w:val="00990868"/>
    <w:rsid w:val="00991D6E"/>
    <w:rsid w:val="00994175"/>
    <w:rsid w:val="0099613C"/>
    <w:rsid w:val="0099774B"/>
    <w:rsid w:val="009A3D86"/>
    <w:rsid w:val="009A7CF3"/>
    <w:rsid w:val="009B6EFA"/>
    <w:rsid w:val="009C1025"/>
    <w:rsid w:val="009C2625"/>
    <w:rsid w:val="009C3CE7"/>
    <w:rsid w:val="009C3E6D"/>
    <w:rsid w:val="009C487E"/>
    <w:rsid w:val="009C66BB"/>
    <w:rsid w:val="009D112D"/>
    <w:rsid w:val="009D24E3"/>
    <w:rsid w:val="009D2E73"/>
    <w:rsid w:val="009E3340"/>
    <w:rsid w:val="009E4B5E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2CE0"/>
    <w:rsid w:val="00A03AAE"/>
    <w:rsid w:val="00A04A75"/>
    <w:rsid w:val="00A05CF5"/>
    <w:rsid w:val="00A11BD4"/>
    <w:rsid w:val="00A16317"/>
    <w:rsid w:val="00A17054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6AB7"/>
    <w:rsid w:val="00A54CD8"/>
    <w:rsid w:val="00A56413"/>
    <w:rsid w:val="00A65E1D"/>
    <w:rsid w:val="00A7015C"/>
    <w:rsid w:val="00A71CE4"/>
    <w:rsid w:val="00A720E5"/>
    <w:rsid w:val="00A82DAA"/>
    <w:rsid w:val="00A87259"/>
    <w:rsid w:val="00A93E34"/>
    <w:rsid w:val="00A94641"/>
    <w:rsid w:val="00A97ECE"/>
    <w:rsid w:val="00AA0892"/>
    <w:rsid w:val="00AA1028"/>
    <w:rsid w:val="00AA3D24"/>
    <w:rsid w:val="00AA42AE"/>
    <w:rsid w:val="00AA67E3"/>
    <w:rsid w:val="00AA7D68"/>
    <w:rsid w:val="00AB35D6"/>
    <w:rsid w:val="00AB5DF2"/>
    <w:rsid w:val="00AC05D7"/>
    <w:rsid w:val="00AC2C2F"/>
    <w:rsid w:val="00AC40A6"/>
    <w:rsid w:val="00AC59CB"/>
    <w:rsid w:val="00AC7E06"/>
    <w:rsid w:val="00AD2482"/>
    <w:rsid w:val="00AE0578"/>
    <w:rsid w:val="00AE0B18"/>
    <w:rsid w:val="00AE205D"/>
    <w:rsid w:val="00AF4C63"/>
    <w:rsid w:val="00AF5C3B"/>
    <w:rsid w:val="00B00A5C"/>
    <w:rsid w:val="00B015C4"/>
    <w:rsid w:val="00B02276"/>
    <w:rsid w:val="00B04EDD"/>
    <w:rsid w:val="00B07D86"/>
    <w:rsid w:val="00B11007"/>
    <w:rsid w:val="00B2252C"/>
    <w:rsid w:val="00B23CEF"/>
    <w:rsid w:val="00B264AE"/>
    <w:rsid w:val="00B314ED"/>
    <w:rsid w:val="00B337AB"/>
    <w:rsid w:val="00B35EB3"/>
    <w:rsid w:val="00B41809"/>
    <w:rsid w:val="00B439BF"/>
    <w:rsid w:val="00B47BB6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BD3"/>
    <w:rsid w:val="00B835D2"/>
    <w:rsid w:val="00B86228"/>
    <w:rsid w:val="00B900B4"/>
    <w:rsid w:val="00B9278D"/>
    <w:rsid w:val="00B93818"/>
    <w:rsid w:val="00B95E6C"/>
    <w:rsid w:val="00B97108"/>
    <w:rsid w:val="00BA0E3A"/>
    <w:rsid w:val="00BA0E9C"/>
    <w:rsid w:val="00BA103D"/>
    <w:rsid w:val="00BA4277"/>
    <w:rsid w:val="00BA71E3"/>
    <w:rsid w:val="00BB0649"/>
    <w:rsid w:val="00BB50A9"/>
    <w:rsid w:val="00BB65E9"/>
    <w:rsid w:val="00BC5A21"/>
    <w:rsid w:val="00BC79DB"/>
    <w:rsid w:val="00BD00EF"/>
    <w:rsid w:val="00BD0CF9"/>
    <w:rsid w:val="00BD28BF"/>
    <w:rsid w:val="00BD4FA7"/>
    <w:rsid w:val="00BD63D2"/>
    <w:rsid w:val="00BE09CA"/>
    <w:rsid w:val="00BE3CAE"/>
    <w:rsid w:val="00BE4A2A"/>
    <w:rsid w:val="00BE53F8"/>
    <w:rsid w:val="00BF1024"/>
    <w:rsid w:val="00C011D2"/>
    <w:rsid w:val="00C1190F"/>
    <w:rsid w:val="00C13BDB"/>
    <w:rsid w:val="00C233F3"/>
    <w:rsid w:val="00C242FE"/>
    <w:rsid w:val="00C2552D"/>
    <w:rsid w:val="00C27AA0"/>
    <w:rsid w:val="00C27DBE"/>
    <w:rsid w:val="00C311DA"/>
    <w:rsid w:val="00C34029"/>
    <w:rsid w:val="00C3604D"/>
    <w:rsid w:val="00C40050"/>
    <w:rsid w:val="00C41A2B"/>
    <w:rsid w:val="00C432CC"/>
    <w:rsid w:val="00C43355"/>
    <w:rsid w:val="00C45B57"/>
    <w:rsid w:val="00C464AC"/>
    <w:rsid w:val="00C47E45"/>
    <w:rsid w:val="00C52F1B"/>
    <w:rsid w:val="00C53D40"/>
    <w:rsid w:val="00C55421"/>
    <w:rsid w:val="00C562D4"/>
    <w:rsid w:val="00C616D3"/>
    <w:rsid w:val="00C61A76"/>
    <w:rsid w:val="00C633A6"/>
    <w:rsid w:val="00C6477C"/>
    <w:rsid w:val="00C7002F"/>
    <w:rsid w:val="00C70603"/>
    <w:rsid w:val="00C76B5C"/>
    <w:rsid w:val="00C80845"/>
    <w:rsid w:val="00C8404D"/>
    <w:rsid w:val="00C90A36"/>
    <w:rsid w:val="00C94967"/>
    <w:rsid w:val="00C97BDF"/>
    <w:rsid w:val="00CA25FD"/>
    <w:rsid w:val="00CA3831"/>
    <w:rsid w:val="00CA476D"/>
    <w:rsid w:val="00CB144B"/>
    <w:rsid w:val="00CB3322"/>
    <w:rsid w:val="00CC13B6"/>
    <w:rsid w:val="00CC6904"/>
    <w:rsid w:val="00CD34EE"/>
    <w:rsid w:val="00CE1420"/>
    <w:rsid w:val="00CE4C26"/>
    <w:rsid w:val="00CE4D77"/>
    <w:rsid w:val="00CE6F76"/>
    <w:rsid w:val="00CF10B0"/>
    <w:rsid w:val="00CF2745"/>
    <w:rsid w:val="00CF62B7"/>
    <w:rsid w:val="00CF7FB6"/>
    <w:rsid w:val="00D00357"/>
    <w:rsid w:val="00D01F42"/>
    <w:rsid w:val="00D06C48"/>
    <w:rsid w:val="00D06D6A"/>
    <w:rsid w:val="00D07E45"/>
    <w:rsid w:val="00D13155"/>
    <w:rsid w:val="00D143AA"/>
    <w:rsid w:val="00D15532"/>
    <w:rsid w:val="00D175AA"/>
    <w:rsid w:val="00D17F34"/>
    <w:rsid w:val="00D2167D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54DD5"/>
    <w:rsid w:val="00D6036A"/>
    <w:rsid w:val="00D61BEB"/>
    <w:rsid w:val="00D63B49"/>
    <w:rsid w:val="00D66D17"/>
    <w:rsid w:val="00D7052B"/>
    <w:rsid w:val="00D72B1E"/>
    <w:rsid w:val="00D73A53"/>
    <w:rsid w:val="00D745A1"/>
    <w:rsid w:val="00D77DF4"/>
    <w:rsid w:val="00D77F94"/>
    <w:rsid w:val="00D81749"/>
    <w:rsid w:val="00D82265"/>
    <w:rsid w:val="00D84CF8"/>
    <w:rsid w:val="00D85A1B"/>
    <w:rsid w:val="00D86225"/>
    <w:rsid w:val="00D86A57"/>
    <w:rsid w:val="00D92F90"/>
    <w:rsid w:val="00D948C3"/>
    <w:rsid w:val="00D95C1C"/>
    <w:rsid w:val="00DB0614"/>
    <w:rsid w:val="00DB37A0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2C8"/>
    <w:rsid w:val="00DD5E17"/>
    <w:rsid w:val="00DD7DA0"/>
    <w:rsid w:val="00DE1608"/>
    <w:rsid w:val="00DE1DC2"/>
    <w:rsid w:val="00DE319C"/>
    <w:rsid w:val="00DE5C4D"/>
    <w:rsid w:val="00DE62E2"/>
    <w:rsid w:val="00DF2604"/>
    <w:rsid w:val="00DF5FAB"/>
    <w:rsid w:val="00DF63E7"/>
    <w:rsid w:val="00DF6D8D"/>
    <w:rsid w:val="00E019E2"/>
    <w:rsid w:val="00E01A31"/>
    <w:rsid w:val="00E02889"/>
    <w:rsid w:val="00E04D85"/>
    <w:rsid w:val="00E0663B"/>
    <w:rsid w:val="00E07BF9"/>
    <w:rsid w:val="00E10E82"/>
    <w:rsid w:val="00E1108C"/>
    <w:rsid w:val="00E11494"/>
    <w:rsid w:val="00E127A8"/>
    <w:rsid w:val="00E131F0"/>
    <w:rsid w:val="00E13C53"/>
    <w:rsid w:val="00E16800"/>
    <w:rsid w:val="00E2136B"/>
    <w:rsid w:val="00E24E25"/>
    <w:rsid w:val="00E25580"/>
    <w:rsid w:val="00E308B9"/>
    <w:rsid w:val="00E317BA"/>
    <w:rsid w:val="00E32558"/>
    <w:rsid w:val="00E33215"/>
    <w:rsid w:val="00E3486C"/>
    <w:rsid w:val="00E35F00"/>
    <w:rsid w:val="00E37568"/>
    <w:rsid w:val="00E37920"/>
    <w:rsid w:val="00E4221A"/>
    <w:rsid w:val="00E42546"/>
    <w:rsid w:val="00E42F89"/>
    <w:rsid w:val="00E4421B"/>
    <w:rsid w:val="00E44376"/>
    <w:rsid w:val="00E506F6"/>
    <w:rsid w:val="00E50BE2"/>
    <w:rsid w:val="00E523CF"/>
    <w:rsid w:val="00E63A08"/>
    <w:rsid w:val="00E6756D"/>
    <w:rsid w:val="00E71144"/>
    <w:rsid w:val="00E715AD"/>
    <w:rsid w:val="00E716BF"/>
    <w:rsid w:val="00E739D0"/>
    <w:rsid w:val="00E80445"/>
    <w:rsid w:val="00E83554"/>
    <w:rsid w:val="00E84656"/>
    <w:rsid w:val="00E854FF"/>
    <w:rsid w:val="00E901B0"/>
    <w:rsid w:val="00E96F4D"/>
    <w:rsid w:val="00E971A9"/>
    <w:rsid w:val="00EA3560"/>
    <w:rsid w:val="00EA57AC"/>
    <w:rsid w:val="00EA658F"/>
    <w:rsid w:val="00EB0B0F"/>
    <w:rsid w:val="00EB42DA"/>
    <w:rsid w:val="00EC0DD7"/>
    <w:rsid w:val="00EC1A41"/>
    <w:rsid w:val="00EC30A1"/>
    <w:rsid w:val="00EC4644"/>
    <w:rsid w:val="00EC799A"/>
    <w:rsid w:val="00ED195C"/>
    <w:rsid w:val="00ED48E6"/>
    <w:rsid w:val="00ED69C2"/>
    <w:rsid w:val="00ED7E38"/>
    <w:rsid w:val="00EE031A"/>
    <w:rsid w:val="00EE1C1F"/>
    <w:rsid w:val="00EE1F3B"/>
    <w:rsid w:val="00EE310C"/>
    <w:rsid w:val="00EE5194"/>
    <w:rsid w:val="00EF074D"/>
    <w:rsid w:val="00EF28E1"/>
    <w:rsid w:val="00EF3251"/>
    <w:rsid w:val="00EF37E5"/>
    <w:rsid w:val="00EF5A7A"/>
    <w:rsid w:val="00EF651C"/>
    <w:rsid w:val="00EF72CE"/>
    <w:rsid w:val="00F0096C"/>
    <w:rsid w:val="00F015C0"/>
    <w:rsid w:val="00F04AEB"/>
    <w:rsid w:val="00F1042E"/>
    <w:rsid w:val="00F11CA1"/>
    <w:rsid w:val="00F12E7F"/>
    <w:rsid w:val="00F13159"/>
    <w:rsid w:val="00F13BE5"/>
    <w:rsid w:val="00F15601"/>
    <w:rsid w:val="00F264DB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A0B"/>
    <w:rsid w:val="00F50BB4"/>
    <w:rsid w:val="00F51D01"/>
    <w:rsid w:val="00F52A8F"/>
    <w:rsid w:val="00F54485"/>
    <w:rsid w:val="00F54BAD"/>
    <w:rsid w:val="00F54F3A"/>
    <w:rsid w:val="00F565FB"/>
    <w:rsid w:val="00F57310"/>
    <w:rsid w:val="00F63C9C"/>
    <w:rsid w:val="00F710FB"/>
    <w:rsid w:val="00F717F3"/>
    <w:rsid w:val="00F719FF"/>
    <w:rsid w:val="00F73BC7"/>
    <w:rsid w:val="00F74A7B"/>
    <w:rsid w:val="00F74C5C"/>
    <w:rsid w:val="00F7537B"/>
    <w:rsid w:val="00F765BC"/>
    <w:rsid w:val="00F77F13"/>
    <w:rsid w:val="00F80613"/>
    <w:rsid w:val="00F81868"/>
    <w:rsid w:val="00F84CF8"/>
    <w:rsid w:val="00F868E8"/>
    <w:rsid w:val="00F92126"/>
    <w:rsid w:val="00F972B0"/>
    <w:rsid w:val="00FA25CE"/>
    <w:rsid w:val="00FA3996"/>
    <w:rsid w:val="00FB0E3D"/>
    <w:rsid w:val="00FB249C"/>
    <w:rsid w:val="00FB5BE3"/>
    <w:rsid w:val="00FB79DF"/>
    <w:rsid w:val="00FC411B"/>
    <w:rsid w:val="00FC4A12"/>
    <w:rsid w:val="00FC7FF6"/>
    <w:rsid w:val="00FD16E5"/>
    <w:rsid w:val="00FE09FA"/>
    <w:rsid w:val="00FE2CC1"/>
    <w:rsid w:val="00FE34AA"/>
    <w:rsid w:val="00FF0AD2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A7D4A2"/>
  <w15:docId w15:val="{BB0497FD-D9A2-4E92-8831-757EDF02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uiPriority w:val="99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99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nsPlusNormal0">
    <w:name w:val="ConsPlusNormal Знак"/>
    <w:basedOn w:val="a0"/>
    <w:link w:val="ConsPlusNormal"/>
    <w:rsid w:val="00910BC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7337B-1A3D-4BB0-A22B-48856F1B9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11</TotalTime>
  <Pages>1</Pages>
  <Words>239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2038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КСП-Колган Ю.В.</cp:lastModifiedBy>
  <cp:revision>4</cp:revision>
  <cp:lastPrinted>2018-08-06T07:28:00Z</cp:lastPrinted>
  <dcterms:created xsi:type="dcterms:W3CDTF">2020-05-13T12:47:00Z</dcterms:created>
  <dcterms:modified xsi:type="dcterms:W3CDTF">2020-05-15T07:06:00Z</dcterms:modified>
</cp:coreProperties>
</file>