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EA036E" w:rsidP="00762166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2664460</wp:posOffset>
            </wp:positionH>
            <wp:positionV relativeFrom="paragraph">
              <wp:posOffset>-33655</wp:posOffset>
            </wp:positionV>
            <wp:extent cx="516890" cy="649605"/>
            <wp:effectExtent l="0" t="0" r="0" b="0"/>
            <wp:wrapTopAndBottom/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49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>СОСНОВОБОРСКИЙ ГОРОДСКОЙ ОКРУГ  ЛЕНИНГРАДСКОЙ ОБЛАСТИ</w:t>
      </w:r>
    </w:p>
    <w:p w:rsidR="00762166" w:rsidRDefault="00EA036E" w:rsidP="00762166">
      <w:pPr>
        <w:jc w:val="center"/>
        <w:rPr>
          <w:b/>
          <w:spacing w:val="20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74295</wp:posOffset>
                </wp:positionV>
                <wp:extent cx="5669915" cy="635"/>
                <wp:effectExtent l="17145" t="13970" r="18415" b="1397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9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EE5922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5.85pt" to="450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FE6ACF" w:rsidRDefault="00FE6ACF" w:rsidP="00FE6ACF">
      <w:pPr>
        <w:rPr>
          <w:sz w:val="24"/>
        </w:rPr>
      </w:pPr>
      <w:r>
        <w:rPr>
          <w:sz w:val="24"/>
        </w:rPr>
        <w:t xml:space="preserve">                                                      от 12/10/2026 № 3065</w:t>
      </w:r>
    </w:p>
    <w:p w:rsidR="00907929" w:rsidRDefault="00907929" w:rsidP="00907929">
      <w:pPr>
        <w:jc w:val="both"/>
        <w:rPr>
          <w:sz w:val="24"/>
        </w:rPr>
      </w:pPr>
    </w:p>
    <w:p w:rsidR="00907929" w:rsidRPr="00E07FA7" w:rsidRDefault="00907929" w:rsidP="00907929">
      <w:pPr>
        <w:shd w:val="clear" w:color="auto" w:fill="FFFFFF"/>
        <w:ind w:right="3401"/>
        <w:jc w:val="both"/>
        <w:outlineLvl w:val="0"/>
        <w:rPr>
          <w:sz w:val="24"/>
        </w:rPr>
      </w:pPr>
      <w:r w:rsidRPr="00E07FA7">
        <w:rPr>
          <w:sz w:val="24"/>
          <w:szCs w:val="24"/>
        </w:rPr>
        <w:t xml:space="preserve">О внесении изменений в постановление администрации Сосновоборского городского округа от 11.09.2019 № 1964 </w:t>
      </w:r>
      <w:r w:rsidRPr="00E07FA7">
        <w:rPr>
          <w:sz w:val="24"/>
        </w:rPr>
        <w:t>«Об утверждении перечня организаций для управления многоквартирным домом, расположенным на территории</w:t>
      </w:r>
      <w:r>
        <w:rPr>
          <w:sz w:val="24"/>
        </w:rPr>
        <w:t xml:space="preserve"> </w:t>
      </w:r>
      <w:r w:rsidRPr="00E07FA7">
        <w:rPr>
          <w:sz w:val="24"/>
        </w:rPr>
        <w:t>Сосновоборского городского округа, в</w:t>
      </w:r>
      <w:r w:rsidRPr="00E07FA7">
        <w:rPr>
          <w:spacing w:val="-32"/>
          <w:sz w:val="24"/>
        </w:rPr>
        <w:t xml:space="preserve"> </w:t>
      </w:r>
      <w:r w:rsidRPr="00E07FA7">
        <w:rPr>
          <w:sz w:val="24"/>
        </w:rPr>
        <w:t>отношении, которого</w:t>
      </w:r>
      <w:r>
        <w:rPr>
          <w:sz w:val="24"/>
        </w:rPr>
        <w:t xml:space="preserve"> </w:t>
      </w:r>
      <w:r w:rsidRPr="00E07FA7">
        <w:rPr>
          <w:sz w:val="24"/>
        </w:rPr>
        <w:t>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</w:t>
      </w:r>
      <w:r w:rsidRPr="00E07FA7">
        <w:rPr>
          <w:spacing w:val="2"/>
          <w:sz w:val="24"/>
        </w:rPr>
        <w:t xml:space="preserve"> </w:t>
      </w:r>
      <w:r w:rsidRPr="00E07FA7">
        <w:rPr>
          <w:sz w:val="24"/>
        </w:rPr>
        <w:t>организация»</w:t>
      </w:r>
    </w:p>
    <w:p w:rsidR="00907929" w:rsidRDefault="00907929" w:rsidP="00907929">
      <w:pPr>
        <w:rPr>
          <w:sz w:val="24"/>
          <w:szCs w:val="24"/>
        </w:rPr>
      </w:pPr>
    </w:p>
    <w:p w:rsidR="00907929" w:rsidRDefault="00907929" w:rsidP="00907929">
      <w:pPr>
        <w:rPr>
          <w:sz w:val="24"/>
          <w:szCs w:val="24"/>
        </w:rPr>
      </w:pPr>
    </w:p>
    <w:p w:rsidR="00907929" w:rsidRPr="00E07FA7" w:rsidRDefault="00907929" w:rsidP="00907929">
      <w:pPr>
        <w:rPr>
          <w:sz w:val="24"/>
          <w:szCs w:val="24"/>
        </w:rPr>
      </w:pPr>
    </w:p>
    <w:p w:rsidR="00907929" w:rsidRDefault="00907929" w:rsidP="00907929">
      <w:pPr>
        <w:ind w:firstLine="709"/>
        <w:jc w:val="both"/>
        <w:rPr>
          <w:b/>
          <w:sz w:val="24"/>
          <w:szCs w:val="24"/>
        </w:rPr>
      </w:pPr>
      <w:r w:rsidRPr="00E07FA7">
        <w:rPr>
          <w:sz w:val="24"/>
          <w:szCs w:val="24"/>
        </w:rPr>
        <w:t xml:space="preserve">В соответствии с частью 17 статьи 161 Жилищного кодекса Российской Федерации, </w:t>
      </w:r>
      <w:r>
        <w:rPr>
          <w:sz w:val="24"/>
          <w:szCs w:val="24"/>
        </w:rPr>
        <w:t>подпунктом «г» п.7 Постановления</w:t>
      </w:r>
      <w:r w:rsidRPr="00E07FA7">
        <w:rPr>
          <w:sz w:val="24"/>
          <w:szCs w:val="24"/>
        </w:rPr>
        <w:t xml:space="preserve"> Правительства Российской Федерации от 21.12.2018 </w:t>
      </w:r>
      <w:r>
        <w:rPr>
          <w:sz w:val="24"/>
          <w:szCs w:val="24"/>
        </w:rPr>
        <w:t xml:space="preserve">              № 1616 </w:t>
      </w:r>
      <w:r w:rsidRPr="00E07FA7">
        <w:rPr>
          <w:sz w:val="24"/>
          <w:szCs w:val="24"/>
        </w:rPr>
        <w:t xml:space="preserve">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</w:t>
      </w:r>
      <w:r>
        <w:rPr>
          <w:sz w:val="24"/>
          <w:szCs w:val="24"/>
        </w:rPr>
        <w:t xml:space="preserve">с Протоколом № 2 от 05.10.2026 рассмотрения заявок на участие в конкурсе по отбору управляющей организации </w:t>
      </w:r>
      <w:r w:rsidRPr="008D263A">
        <w:rPr>
          <w:sz w:val="24"/>
          <w:szCs w:val="24"/>
        </w:rPr>
        <w:t>для управления многоквартирным домом, расположенным на территории Сосновоборского городского округа, в отношении которого собственниками помещений в многоквартирном доме не выбран способ управления таким домом или выбранный способ не реализован, не определена управляющая организация</w:t>
      </w:r>
      <w:r>
        <w:rPr>
          <w:sz w:val="24"/>
          <w:szCs w:val="24"/>
        </w:rPr>
        <w:t>, а</w:t>
      </w:r>
      <w:r w:rsidRPr="00F4228A">
        <w:rPr>
          <w:sz w:val="24"/>
          <w:szCs w:val="24"/>
        </w:rPr>
        <w:t>дминистрация Сосновоборского городского округа</w:t>
      </w:r>
      <w:r>
        <w:rPr>
          <w:sz w:val="24"/>
          <w:szCs w:val="24"/>
        </w:rPr>
        <w:t xml:space="preserve">    </w:t>
      </w:r>
      <w:r w:rsidRPr="00E07FA7">
        <w:rPr>
          <w:b/>
          <w:sz w:val="24"/>
          <w:szCs w:val="24"/>
        </w:rPr>
        <w:t>п о с т а н о в л я е т:</w:t>
      </w:r>
    </w:p>
    <w:p w:rsidR="00907929" w:rsidRPr="00EF1103" w:rsidRDefault="00907929" w:rsidP="00907929">
      <w:pPr>
        <w:ind w:firstLine="709"/>
        <w:jc w:val="both"/>
        <w:rPr>
          <w:sz w:val="24"/>
          <w:szCs w:val="24"/>
        </w:rPr>
      </w:pPr>
    </w:p>
    <w:p w:rsidR="00907929" w:rsidRPr="00E07FA7" w:rsidRDefault="00907929" w:rsidP="00907929">
      <w:pPr>
        <w:ind w:firstLine="709"/>
        <w:jc w:val="both"/>
        <w:rPr>
          <w:sz w:val="24"/>
          <w:szCs w:val="24"/>
        </w:rPr>
      </w:pPr>
      <w:r w:rsidRPr="00E07FA7">
        <w:rPr>
          <w:sz w:val="24"/>
          <w:szCs w:val="24"/>
        </w:rPr>
        <w:t>1. Внести изменение в постановление администрации Сосновоборского городского округа от 11.09.2019 № 1964 «</w:t>
      </w:r>
      <w:r w:rsidRPr="00E07FA7">
        <w:rPr>
          <w:sz w:val="24"/>
        </w:rPr>
        <w:t>Об утверждении перечня организаций для управления многоквартирным домом, расположенным на территории Сосновоборского городского округа, в</w:t>
      </w:r>
      <w:r w:rsidRPr="00E07FA7">
        <w:rPr>
          <w:spacing w:val="-32"/>
          <w:sz w:val="24"/>
        </w:rPr>
        <w:t xml:space="preserve"> </w:t>
      </w:r>
      <w:r w:rsidRPr="00E07FA7">
        <w:rPr>
          <w:sz w:val="24"/>
        </w:rPr>
        <w:t>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</w:t>
      </w:r>
      <w:r w:rsidRPr="00E07FA7">
        <w:rPr>
          <w:spacing w:val="2"/>
          <w:sz w:val="24"/>
        </w:rPr>
        <w:t xml:space="preserve"> </w:t>
      </w:r>
      <w:r w:rsidRPr="00E07FA7">
        <w:rPr>
          <w:sz w:val="24"/>
        </w:rPr>
        <w:t>организация</w:t>
      </w:r>
      <w:r w:rsidRPr="00E07FA7">
        <w:rPr>
          <w:sz w:val="24"/>
          <w:szCs w:val="24"/>
        </w:rPr>
        <w:t>»:</w:t>
      </w:r>
    </w:p>
    <w:p w:rsidR="00907929" w:rsidRPr="00E07FA7" w:rsidRDefault="00907929" w:rsidP="00907929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E07FA7">
        <w:rPr>
          <w:color w:val="000000"/>
          <w:sz w:val="24"/>
          <w:szCs w:val="24"/>
        </w:rPr>
        <w:t>1.1. Перечень</w:t>
      </w:r>
      <w:r>
        <w:rPr>
          <w:color w:val="000000"/>
          <w:sz w:val="24"/>
          <w:szCs w:val="24"/>
        </w:rPr>
        <w:t xml:space="preserve"> управляющих</w:t>
      </w:r>
      <w:r w:rsidRPr="00E07FA7">
        <w:rPr>
          <w:color w:val="000000"/>
          <w:sz w:val="24"/>
          <w:szCs w:val="24"/>
        </w:rPr>
        <w:t xml:space="preserve"> организаций для управления многоквартирным домом,</w:t>
      </w:r>
      <w:r w:rsidRPr="007601CA">
        <w:rPr>
          <w:sz w:val="24"/>
        </w:rPr>
        <w:t xml:space="preserve"> </w:t>
      </w:r>
      <w:r w:rsidRPr="00E07FA7">
        <w:rPr>
          <w:sz w:val="24"/>
        </w:rPr>
        <w:t>расположенным на территории Сосновоборского городского округа</w:t>
      </w:r>
      <w:r>
        <w:rPr>
          <w:sz w:val="24"/>
        </w:rPr>
        <w:t>,</w:t>
      </w:r>
      <w:r w:rsidRPr="00E07FA7">
        <w:rPr>
          <w:color w:val="000000"/>
          <w:sz w:val="24"/>
          <w:szCs w:val="24"/>
        </w:rPr>
        <w:t xml:space="preserve"> в</w:t>
      </w:r>
      <w:r w:rsidRPr="00E07FA7">
        <w:rPr>
          <w:color w:val="000000"/>
          <w:spacing w:val="-32"/>
          <w:sz w:val="24"/>
          <w:szCs w:val="24"/>
        </w:rPr>
        <w:t xml:space="preserve"> </w:t>
      </w:r>
      <w:r w:rsidRPr="00E07FA7">
        <w:rPr>
          <w:color w:val="000000"/>
          <w:sz w:val="24"/>
          <w:szCs w:val="24"/>
        </w:rPr>
        <w:t>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</w:t>
      </w:r>
      <w:r w:rsidRPr="00E07FA7">
        <w:rPr>
          <w:color w:val="000000"/>
          <w:spacing w:val="2"/>
          <w:sz w:val="24"/>
          <w:szCs w:val="24"/>
        </w:rPr>
        <w:t xml:space="preserve"> </w:t>
      </w:r>
      <w:r w:rsidRPr="00E07FA7">
        <w:rPr>
          <w:color w:val="000000"/>
          <w:sz w:val="24"/>
          <w:szCs w:val="24"/>
        </w:rPr>
        <w:t>организация, утвердить в новой редакции (Приложение).</w:t>
      </w:r>
    </w:p>
    <w:p w:rsidR="00907929" w:rsidRDefault="00907929" w:rsidP="00907929">
      <w:pPr>
        <w:ind w:firstLine="709"/>
        <w:jc w:val="both"/>
        <w:rPr>
          <w:sz w:val="24"/>
          <w:szCs w:val="24"/>
        </w:rPr>
      </w:pPr>
    </w:p>
    <w:p w:rsidR="00907929" w:rsidRPr="00E07FA7" w:rsidRDefault="00907929" w:rsidP="0090792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E07FA7">
        <w:rPr>
          <w:sz w:val="24"/>
          <w:szCs w:val="24"/>
        </w:rPr>
        <w:t>Отделу по связям с общественностью (пресс-центр) разместить настоящее постановление на официальном сайте Сосновоборского городского округа.</w:t>
      </w:r>
    </w:p>
    <w:p w:rsidR="00907929" w:rsidRDefault="00907929" w:rsidP="00907929">
      <w:pPr>
        <w:ind w:firstLine="709"/>
        <w:jc w:val="both"/>
        <w:rPr>
          <w:sz w:val="24"/>
          <w:szCs w:val="24"/>
        </w:rPr>
      </w:pPr>
    </w:p>
    <w:p w:rsidR="00907929" w:rsidRPr="00E07FA7" w:rsidRDefault="00907929" w:rsidP="0090792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</w:t>
      </w:r>
      <w:r w:rsidRPr="00E07FA7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 w:rsidRPr="00E07FA7">
        <w:rPr>
          <w:sz w:val="24"/>
          <w:szCs w:val="24"/>
        </w:rPr>
        <w:t xml:space="preserve">Настоящее постановление вступает в силу со дня </w:t>
      </w:r>
      <w:r>
        <w:rPr>
          <w:sz w:val="24"/>
          <w:szCs w:val="24"/>
        </w:rPr>
        <w:t>подписания.</w:t>
      </w:r>
    </w:p>
    <w:p w:rsidR="00907929" w:rsidRDefault="00907929" w:rsidP="00907929">
      <w:pPr>
        <w:ind w:firstLine="709"/>
        <w:jc w:val="both"/>
        <w:rPr>
          <w:sz w:val="24"/>
          <w:szCs w:val="24"/>
        </w:rPr>
      </w:pPr>
    </w:p>
    <w:p w:rsidR="00907929" w:rsidRPr="00E07FA7" w:rsidRDefault="00907929" w:rsidP="0090792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E07FA7">
        <w:rPr>
          <w:sz w:val="24"/>
          <w:szCs w:val="24"/>
        </w:rPr>
        <w:t>. Контроль за исполнением настоящего постановления возложить на заместителя главы администрации по жилищно-коммунальному комплексу Иванова А.В.</w:t>
      </w:r>
    </w:p>
    <w:p w:rsidR="00907929" w:rsidRDefault="00907929" w:rsidP="00907929">
      <w:pPr>
        <w:jc w:val="both"/>
        <w:rPr>
          <w:sz w:val="24"/>
          <w:szCs w:val="24"/>
        </w:rPr>
      </w:pPr>
    </w:p>
    <w:p w:rsidR="00907929" w:rsidRDefault="00907929" w:rsidP="00907929">
      <w:pPr>
        <w:jc w:val="both"/>
        <w:rPr>
          <w:sz w:val="24"/>
          <w:szCs w:val="24"/>
        </w:rPr>
      </w:pPr>
    </w:p>
    <w:p w:rsidR="00907929" w:rsidRPr="00E07FA7" w:rsidRDefault="00907929" w:rsidP="00907929">
      <w:pPr>
        <w:jc w:val="both"/>
        <w:rPr>
          <w:sz w:val="24"/>
          <w:szCs w:val="24"/>
        </w:rPr>
      </w:pPr>
    </w:p>
    <w:p w:rsidR="00907929" w:rsidRPr="00E07FA7" w:rsidRDefault="00907929" w:rsidP="00907929">
      <w:pPr>
        <w:jc w:val="both"/>
        <w:rPr>
          <w:sz w:val="24"/>
          <w:szCs w:val="24"/>
        </w:rPr>
      </w:pPr>
      <w:r w:rsidRPr="00E07FA7">
        <w:rPr>
          <w:sz w:val="24"/>
          <w:szCs w:val="24"/>
        </w:rPr>
        <w:t xml:space="preserve">Глава Сосновоборского городского округа                             </w:t>
      </w:r>
      <w:r>
        <w:rPr>
          <w:sz w:val="24"/>
          <w:szCs w:val="24"/>
        </w:rPr>
        <w:t xml:space="preserve">                               А.Н. Афанасьев</w:t>
      </w: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Default="00907929" w:rsidP="00907929">
      <w:pPr>
        <w:jc w:val="both"/>
      </w:pPr>
    </w:p>
    <w:p w:rsidR="00907929" w:rsidRPr="00E07FA7" w:rsidRDefault="00907929" w:rsidP="00907929">
      <w:pPr>
        <w:rPr>
          <w:sz w:val="12"/>
          <w:szCs w:val="12"/>
        </w:rPr>
      </w:pPr>
      <w:r w:rsidRPr="00E07FA7">
        <w:rPr>
          <w:sz w:val="12"/>
          <w:szCs w:val="12"/>
        </w:rPr>
        <w:t>Исп</w:t>
      </w:r>
      <w:r>
        <w:rPr>
          <w:sz w:val="12"/>
          <w:szCs w:val="12"/>
        </w:rPr>
        <w:t>. Аврамчткова Анна Витальевна</w:t>
      </w:r>
    </w:p>
    <w:p w:rsidR="00907929" w:rsidRPr="00E07FA7" w:rsidRDefault="00907929" w:rsidP="00907929">
      <w:pPr>
        <w:rPr>
          <w:sz w:val="12"/>
          <w:szCs w:val="12"/>
        </w:rPr>
      </w:pPr>
      <w:r w:rsidRPr="00E07FA7">
        <w:rPr>
          <w:sz w:val="12"/>
          <w:szCs w:val="12"/>
        </w:rPr>
        <w:t>8(81369) 6-28-</w:t>
      </w:r>
      <w:r>
        <w:rPr>
          <w:sz w:val="12"/>
          <w:szCs w:val="12"/>
        </w:rPr>
        <w:t>20  БГ</w:t>
      </w:r>
    </w:p>
    <w:p w:rsidR="00907929" w:rsidRDefault="00907929" w:rsidP="00907929">
      <w:pPr>
        <w:rPr>
          <w:sz w:val="24"/>
          <w:szCs w:val="24"/>
        </w:rPr>
      </w:pPr>
    </w:p>
    <w:p w:rsidR="00907929" w:rsidRDefault="00907929" w:rsidP="00907929">
      <w:pPr>
        <w:rPr>
          <w:sz w:val="24"/>
          <w:szCs w:val="24"/>
        </w:rPr>
      </w:pPr>
    </w:p>
    <w:p w:rsidR="00907929" w:rsidRPr="00F15792" w:rsidRDefault="00907929" w:rsidP="00907929">
      <w:pPr>
        <w:rPr>
          <w:sz w:val="24"/>
          <w:szCs w:val="24"/>
        </w:rPr>
      </w:pPr>
      <w:r w:rsidRPr="00F15792">
        <w:rPr>
          <w:sz w:val="24"/>
          <w:szCs w:val="24"/>
        </w:rPr>
        <w:t>СОГЛАСОВАНО:</w:t>
      </w:r>
    </w:p>
    <w:p w:rsidR="00907929" w:rsidRPr="00F15792" w:rsidRDefault="00907929" w:rsidP="00907929">
      <w:pPr>
        <w:rPr>
          <w:sz w:val="24"/>
          <w:szCs w:val="24"/>
        </w:rPr>
      </w:pPr>
    </w:p>
    <w:p w:rsidR="00907929" w:rsidRPr="00F15792" w:rsidRDefault="00EA036E" w:rsidP="00907929">
      <w:pPr>
        <w:rPr>
          <w:rFonts w:cs="Arial Unicode MS"/>
        </w:rPr>
      </w:pPr>
      <w:r>
        <w:rPr>
          <w:noProof/>
        </w:rPr>
        <w:drawing>
          <wp:inline distT="0" distB="0" distL="0" distR="0">
            <wp:extent cx="6115050" cy="417195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929" w:rsidRPr="00E07FA7" w:rsidRDefault="00907929" w:rsidP="00907929">
      <w:pPr>
        <w:shd w:val="clear" w:color="auto" w:fill="FFFFFF"/>
        <w:jc w:val="both"/>
        <w:outlineLvl w:val="0"/>
        <w:rPr>
          <w:sz w:val="24"/>
          <w:szCs w:val="24"/>
        </w:rPr>
      </w:pPr>
    </w:p>
    <w:p w:rsidR="00907929" w:rsidRPr="00E07FA7" w:rsidRDefault="00907929" w:rsidP="00907929">
      <w:pPr>
        <w:shd w:val="clear" w:color="auto" w:fill="FFFFFF"/>
        <w:jc w:val="both"/>
        <w:outlineLvl w:val="0"/>
        <w:rPr>
          <w:sz w:val="24"/>
          <w:szCs w:val="24"/>
        </w:rPr>
      </w:pPr>
    </w:p>
    <w:p w:rsidR="00907929" w:rsidRPr="00E07FA7" w:rsidRDefault="00907929" w:rsidP="00907929">
      <w:pPr>
        <w:rPr>
          <w:sz w:val="24"/>
          <w:szCs w:val="24"/>
        </w:rPr>
      </w:pPr>
    </w:p>
    <w:p w:rsidR="00907929" w:rsidRPr="00E07FA7" w:rsidRDefault="00907929" w:rsidP="00907929">
      <w:pPr>
        <w:rPr>
          <w:sz w:val="24"/>
          <w:szCs w:val="24"/>
        </w:rPr>
      </w:pPr>
    </w:p>
    <w:p w:rsidR="00907929" w:rsidRPr="00E07FA7" w:rsidRDefault="00907929" w:rsidP="00907929">
      <w:pPr>
        <w:spacing w:line="274" w:lineRule="exact"/>
        <w:rPr>
          <w:sz w:val="23"/>
          <w:shd w:val="clear" w:color="auto" w:fill="FFFFFF"/>
        </w:rPr>
      </w:pPr>
    </w:p>
    <w:p w:rsidR="00907929" w:rsidRPr="00E07FA7" w:rsidRDefault="00907929" w:rsidP="00907929">
      <w:pPr>
        <w:spacing w:line="274" w:lineRule="exact"/>
        <w:ind w:left="5060" w:right="-283"/>
        <w:jc w:val="right"/>
        <w:rPr>
          <w:sz w:val="24"/>
          <w:szCs w:val="24"/>
          <w:shd w:val="clear" w:color="auto" w:fill="FFFFFF"/>
        </w:rPr>
      </w:pPr>
    </w:p>
    <w:p w:rsidR="00907929" w:rsidRPr="00E07FA7" w:rsidRDefault="00907929" w:rsidP="00907929">
      <w:pPr>
        <w:spacing w:line="274" w:lineRule="exact"/>
        <w:ind w:left="5060" w:right="-283"/>
        <w:jc w:val="right"/>
        <w:rPr>
          <w:sz w:val="24"/>
          <w:szCs w:val="24"/>
          <w:shd w:val="clear" w:color="auto" w:fill="FFFFFF"/>
        </w:rPr>
      </w:pPr>
    </w:p>
    <w:p w:rsidR="00907929" w:rsidRPr="00E07FA7" w:rsidRDefault="00907929" w:rsidP="00907929">
      <w:pPr>
        <w:spacing w:line="274" w:lineRule="exact"/>
        <w:ind w:left="5060" w:right="-283"/>
        <w:jc w:val="right"/>
        <w:rPr>
          <w:sz w:val="24"/>
          <w:szCs w:val="24"/>
          <w:shd w:val="clear" w:color="auto" w:fill="FFFFFF"/>
        </w:rPr>
      </w:pPr>
    </w:p>
    <w:p w:rsidR="00907929" w:rsidRPr="00E07FA7" w:rsidRDefault="00907929" w:rsidP="00907929">
      <w:pPr>
        <w:spacing w:line="274" w:lineRule="exact"/>
        <w:ind w:left="5060" w:right="-283"/>
        <w:jc w:val="right"/>
        <w:rPr>
          <w:sz w:val="24"/>
          <w:szCs w:val="24"/>
          <w:shd w:val="clear" w:color="auto" w:fill="FFFFFF"/>
        </w:rPr>
      </w:pPr>
    </w:p>
    <w:p w:rsidR="00907929" w:rsidRPr="00E07FA7" w:rsidRDefault="00907929" w:rsidP="00907929">
      <w:pPr>
        <w:spacing w:line="274" w:lineRule="exact"/>
        <w:ind w:left="5060" w:right="43"/>
        <w:jc w:val="right"/>
        <w:rPr>
          <w:sz w:val="24"/>
          <w:szCs w:val="24"/>
          <w:shd w:val="clear" w:color="auto" w:fill="FFFFFF"/>
        </w:rPr>
      </w:pPr>
    </w:p>
    <w:p w:rsidR="00907929" w:rsidRDefault="00907929" w:rsidP="00907929">
      <w:pPr>
        <w:spacing w:line="274" w:lineRule="exact"/>
        <w:ind w:left="5060" w:right="43"/>
        <w:jc w:val="right"/>
        <w:rPr>
          <w:shd w:val="clear" w:color="auto" w:fill="FFFFFF"/>
        </w:rPr>
      </w:pPr>
    </w:p>
    <w:p w:rsidR="00907929" w:rsidRDefault="00907929" w:rsidP="00907929">
      <w:pPr>
        <w:spacing w:line="274" w:lineRule="exact"/>
        <w:ind w:left="5060" w:right="43"/>
        <w:jc w:val="right"/>
        <w:rPr>
          <w:shd w:val="clear" w:color="auto" w:fill="FFFFFF"/>
        </w:rPr>
      </w:pPr>
    </w:p>
    <w:p w:rsidR="00907929" w:rsidRDefault="00907929" w:rsidP="00907929">
      <w:pPr>
        <w:spacing w:line="274" w:lineRule="exact"/>
        <w:ind w:left="5060" w:right="43"/>
        <w:jc w:val="right"/>
        <w:rPr>
          <w:shd w:val="clear" w:color="auto" w:fill="FFFFFF"/>
        </w:rPr>
      </w:pPr>
    </w:p>
    <w:p w:rsidR="00907929" w:rsidRDefault="00907929" w:rsidP="00907929">
      <w:pPr>
        <w:spacing w:line="274" w:lineRule="exact"/>
        <w:ind w:left="5060" w:right="43"/>
        <w:jc w:val="right"/>
        <w:rPr>
          <w:shd w:val="clear" w:color="auto" w:fill="FFFFFF"/>
        </w:rPr>
      </w:pPr>
    </w:p>
    <w:p w:rsidR="00907929" w:rsidRDefault="00907929" w:rsidP="00907929">
      <w:pPr>
        <w:spacing w:line="274" w:lineRule="exact"/>
        <w:ind w:left="5060" w:right="43"/>
        <w:jc w:val="right"/>
        <w:rPr>
          <w:shd w:val="clear" w:color="auto" w:fill="FFFFFF"/>
        </w:rPr>
      </w:pPr>
    </w:p>
    <w:p w:rsidR="00907929" w:rsidRDefault="00907929" w:rsidP="00907929">
      <w:pPr>
        <w:spacing w:line="274" w:lineRule="exact"/>
        <w:ind w:left="5060" w:right="43"/>
        <w:jc w:val="right"/>
        <w:rPr>
          <w:shd w:val="clear" w:color="auto" w:fill="FFFFFF"/>
        </w:rPr>
      </w:pPr>
    </w:p>
    <w:p w:rsidR="00907929" w:rsidRDefault="00907929" w:rsidP="00907929">
      <w:pPr>
        <w:spacing w:line="274" w:lineRule="exact"/>
        <w:ind w:left="5060" w:right="43"/>
        <w:jc w:val="right"/>
        <w:rPr>
          <w:shd w:val="clear" w:color="auto" w:fill="FFFFFF"/>
        </w:rPr>
      </w:pPr>
    </w:p>
    <w:p w:rsidR="00907929" w:rsidRPr="00914784" w:rsidRDefault="00907929" w:rsidP="00907929">
      <w:pPr>
        <w:spacing w:line="274" w:lineRule="exact"/>
        <w:ind w:left="5060" w:right="43"/>
        <w:jc w:val="right"/>
        <w:rPr>
          <w:rFonts w:eastAsia="Calibri"/>
          <w:shd w:val="clear" w:color="auto" w:fill="FFFFFF"/>
        </w:rPr>
      </w:pPr>
      <w:r w:rsidRPr="00914784">
        <w:rPr>
          <w:rFonts w:eastAsia="Calibri"/>
          <w:shd w:val="clear" w:color="auto" w:fill="FFFFFF"/>
        </w:rPr>
        <w:t>Рассылка:</w:t>
      </w:r>
    </w:p>
    <w:p w:rsidR="00907929" w:rsidRPr="00914784" w:rsidRDefault="00907929" w:rsidP="00907929">
      <w:pPr>
        <w:ind w:right="43"/>
        <w:jc w:val="right"/>
        <w:rPr>
          <w:rFonts w:eastAsia="Calibri"/>
          <w:shd w:val="clear" w:color="auto" w:fill="FFFFFF"/>
          <w:lang w:eastAsia="en-US"/>
        </w:rPr>
      </w:pPr>
      <w:r w:rsidRPr="00914784">
        <w:rPr>
          <w:rFonts w:eastAsia="Calibri"/>
          <w:shd w:val="clear" w:color="auto" w:fill="FFFFFF"/>
          <w:lang w:eastAsia="en-US"/>
        </w:rPr>
        <w:t xml:space="preserve">отдел ЖКХ, </w:t>
      </w:r>
      <w:r>
        <w:rPr>
          <w:rFonts w:eastAsia="Calibri"/>
          <w:shd w:val="clear" w:color="auto" w:fill="FFFFFF"/>
          <w:lang w:eastAsia="en-US"/>
        </w:rPr>
        <w:t>УО АО «АЭН»</w:t>
      </w:r>
    </w:p>
    <w:p w:rsidR="00907929" w:rsidRPr="00914784" w:rsidRDefault="00907929" w:rsidP="00907929">
      <w:pPr>
        <w:ind w:right="43"/>
        <w:jc w:val="right"/>
        <w:rPr>
          <w:rFonts w:eastAsia="Calibri"/>
          <w:shd w:val="clear" w:color="auto" w:fill="FFFFFF"/>
          <w:lang w:eastAsia="en-US"/>
        </w:rPr>
      </w:pPr>
      <w:r w:rsidRPr="00914784">
        <w:rPr>
          <w:rFonts w:eastAsia="Calibri"/>
          <w:shd w:val="clear" w:color="auto" w:fill="FFFFFF"/>
          <w:lang w:eastAsia="en-US"/>
        </w:rPr>
        <w:t>пресс-центр администрации</w:t>
      </w:r>
    </w:p>
    <w:p w:rsidR="00907929" w:rsidRDefault="00907929" w:rsidP="00907929">
      <w:pPr>
        <w:ind w:left="4956" w:firstLine="708"/>
        <w:jc w:val="right"/>
        <w:rPr>
          <w:sz w:val="24"/>
          <w:szCs w:val="24"/>
        </w:rPr>
      </w:pPr>
    </w:p>
    <w:p w:rsidR="00907929" w:rsidRDefault="00907929" w:rsidP="00907929">
      <w:pPr>
        <w:ind w:left="4956" w:firstLine="708"/>
        <w:jc w:val="right"/>
        <w:rPr>
          <w:sz w:val="24"/>
          <w:szCs w:val="24"/>
        </w:rPr>
      </w:pPr>
    </w:p>
    <w:p w:rsidR="00907929" w:rsidRDefault="00907929" w:rsidP="00907929">
      <w:pPr>
        <w:ind w:left="4956" w:firstLine="708"/>
        <w:jc w:val="right"/>
        <w:rPr>
          <w:sz w:val="24"/>
          <w:szCs w:val="24"/>
        </w:rPr>
      </w:pPr>
    </w:p>
    <w:p w:rsidR="00907929" w:rsidRPr="00914784" w:rsidRDefault="00907929" w:rsidP="00907929">
      <w:pPr>
        <w:ind w:left="4956" w:firstLine="708"/>
        <w:jc w:val="right"/>
        <w:rPr>
          <w:sz w:val="24"/>
          <w:szCs w:val="24"/>
        </w:rPr>
      </w:pPr>
    </w:p>
    <w:p w:rsidR="00907929" w:rsidRDefault="00907929" w:rsidP="00907929">
      <w:r w:rsidRPr="00E07FA7">
        <w:t xml:space="preserve">                                                                                                                                                                   </w:t>
      </w:r>
    </w:p>
    <w:p w:rsidR="00907929" w:rsidRPr="00E07FA7" w:rsidRDefault="00907929" w:rsidP="00907929">
      <w:pPr>
        <w:jc w:val="right"/>
        <w:rPr>
          <w:sz w:val="24"/>
          <w:szCs w:val="24"/>
        </w:rPr>
      </w:pPr>
      <w:r w:rsidRPr="00E07FA7">
        <w:rPr>
          <w:sz w:val="24"/>
          <w:szCs w:val="24"/>
        </w:rPr>
        <w:lastRenderedPageBreak/>
        <w:t>УТВЕРЖДЕН</w:t>
      </w:r>
    </w:p>
    <w:p w:rsidR="00907929" w:rsidRPr="00E07FA7" w:rsidRDefault="00907929" w:rsidP="00907929">
      <w:pPr>
        <w:jc w:val="right"/>
        <w:rPr>
          <w:sz w:val="24"/>
          <w:szCs w:val="24"/>
        </w:rPr>
      </w:pPr>
      <w:r w:rsidRPr="00E07FA7">
        <w:rPr>
          <w:sz w:val="24"/>
          <w:szCs w:val="24"/>
        </w:rPr>
        <w:t>постановлением администрации</w:t>
      </w:r>
    </w:p>
    <w:p w:rsidR="00907929" w:rsidRPr="00E07FA7" w:rsidRDefault="00907929" w:rsidP="00907929">
      <w:pPr>
        <w:jc w:val="right"/>
        <w:rPr>
          <w:sz w:val="24"/>
          <w:szCs w:val="24"/>
        </w:rPr>
      </w:pPr>
      <w:r w:rsidRPr="00E07FA7">
        <w:rPr>
          <w:sz w:val="24"/>
          <w:szCs w:val="24"/>
        </w:rPr>
        <w:t>Сосновоборского городского округа</w:t>
      </w:r>
    </w:p>
    <w:p w:rsidR="00907929" w:rsidRPr="00E07FA7" w:rsidRDefault="00907929" w:rsidP="00907929">
      <w:pPr>
        <w:jc w:val="right"/>
        <w:rPr>
          <w:sz w:val="24"/>
          <w:szCs w:val="24"/>
        </w:rPr>
      </w:pPr>
      <w:r w:rsidRPr="00E07FA7">
        <w:rPr>
          <w:sz w:val="24"/>
          <w:szCs w:val="24"/>
        </w:rPr>
        <w:t xml:space="preserve">от </w:t>
      </w:r>
      <w:r w:rsidR="00FE6ACF">
        <w:rPr>
          <w:sz w:val="24"/>
          <w:szCs w:val="24"/>
        </w:rPr>
        <w:t>12/10/2026 № 3065</w:t>
      </w:r>
      <w:r w:rsidRPr="00E07FA7">
        <w:rPr>
          <w:sz w:val="24"/>
          <w:szCs w:val="24"/>
        </w:rPr>
        <w:t xml:space="preserve">  </w:t>
      </w:r>
    </w:p>
    <w:p w:rsidR="00907929" w:rsidRPr="00E07FA7" w:rsidRDefault="00907929" w:rsidP="00907929">
      <w:pPr>
        <w:jc w:val="right"/>
        <w:rPr>
          <w:sz w:val="24"/>
          <w:szCs w:val="24"/>
        </w:rPr>
      </w:pPr>
    </w:p>
    <w:p w:rsidR="00907929" w:rsidRPr="00E07FA7" w:rsidRDefault="00907929" w:rsidP="00907929">
      <w:pPr>
        <w:jc w:val="right"/>
        <w:rPr>
          <w:sz w:val="24"/>
          <w:szCs w:val="24"/>
        </w:rPr>
      </w:pPr>
      <w:r w:rsidRPr="00E07FA7">
        <w:rPr>
          <w:sz w:val="24"/>
          <w:szCs w:val="24"/>
        </w:rPr>
        <w:t>(Приложение)</w:t>
      </w:r>
    </w:p>
    <w:p w:rsidR="00907929" w:rsidRPr="00E07FA7" w:rsidRDefault="00907929" w:rsidP="00907929">
      <w:pPr>
        <w:jc w:val="right"/>
        <w:rPr>
          <w:sz w:val="24"/>
          <w:szCs w:val="24"/>
        </w:rPr>
      </w:pPr>
    </w:p>
    <w:p w:rsidR="00907929" w:rsidRPr="00F50D49" w:rsidRDefault="00907929" w:rsidP="00907929">
      <w:pPr>
        <w:jc w:val="center"/>
        <w:rPr>
          <w:b/>
          <w:sz w:val="24"/>
          <w:szCs w:val="24"/>
        </w:rPr>
      </w:pPr>
      <w:r w:rsidRPr="00F50D49">
        <w:rPr>
          <w:b/>
          <w:sz w:val="24"/>
          <w:szCs w:val="24"/>
        </w:rPr>
        <w:t xml:space="preserve">Перечень управляющих организаций для управления многоквартирным домом, </w:t>
      </w:r>
      <w:r w:rsidRPr="00F50D49">
        <w:rPr>
          <w:b/>
          <w:sz w:val="24"/>
        </w:rPr>
        <w:t>расположенным на территории Сосновоборского городского округа,</w:t>
      </w:r>
    </w:p>
    <w:p w:rsidR="00907929" w:rsidRPr="00F50D49" w:rsidRDefault="00907929" w:rsidP="00907929">
      <w:pPr>
        <w:jc w:val="center"/>
        <w:rPr>
          <w:b/>
          <w:sz w:val="24"/>
          <w:szCs w:val="24"/>
        </w:rPr>
      </w:pPr>
      <w:r w:rsidRPr="00F50D49">
        <w:rPr>
          <w:b/>
          <w:sz w:val="24"/>
          <w:szCs w:val="24"/>
        </w:rPr>
        <w:t>в отношении,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</w:p>
    <w:p w:rsidR="00907929" w:rsidRPr="00E07FA7" w:rsidRDefault="00907929" w:rsidP="00907929">
      <w:pPr>
        <w:jc w:val="center"/>
        <w:rPr>
          <w:sz w:val="24"/>
          <w:szCs w:val="24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2835"/>
        <w:gridCol w:w="1701"/>
        <w:gridCol w:w="1413"/>
        <w:gridCol w:w="2126"/>
        <w:gridCol w:w="1139"/>
      </w:tblGrid>
      <w:tr w:rsidR="00907929" w:rsidRPr="00E07FA7" w:rsidTr="00DD4512">
        <w:trPr>
          <w:jc w:val="center"/>
        </w:trPr>
        <w:tc>
          <w:tcPr>
            <w:tcW w:w="279" w:type="dxa"/>
          </w:tcPr>
          <w:p w:rsidR="00907929" w:rsidRPr="00E07FA7" w:rsidRDefault="00907929" w:rsidP="00DD4512">
            <w:pPr>
              <w:jc w:val="center"/>
              <w:rPr>
                <w:bCs/>
              </w:rPr>
            </w:pPr>
            <w:r w:rsidRPr="00E07FA7">
              <w:rPr>
                <w:bCs/>
              </w:rPr>
              <w:t>№</w:t>
            </w:r>
          </w:p>
        </w:tc>
        <w:tc>
          <w:tcPr>
            <w:tcW w:w="2835" w:type="dxa"/>
          </w:tcPr>
          <w:p w:rsidR="00907929" w:rsidRPr="00E07FA7" w:rsidRDefault="00907929" w:rsidP="00DD4512">
            <w:pPr>
              <w:jc w:val="center"/>
              <w:rPr>
                <w:bCs/>
              </w:rPr>
            </w:pPr>
            <w:r w:rsidRPr="00E07FA7">
              <w:rPr>
                <w:bCs/>
              </w:rPr>
              <w:t>Наименование организации/</w:t>
            </w:r>
            <w:r w:rsidRPr="00E07FA7">
              <w:rPr>
                <w:bCs/>
              </w:rPr>
              <w:br/>
              <w:t>адрес, телефон</w:t>
            </w:r>
          </w:p>
        </w:tc>
        <w:tc>
          <w:tcPr>
            <w:tcW w:w="1701" w:type="dxa"/>
          </w:tcPr>
          <w:p w:rsidR="00907929" w:rsidRPr="00E07FA7" w:rsidRDefault="00907929" w:rsidP="00DD4512">
            <w:pPr>
              <w:jc w:val="center"/>
              <w:rPr>
                <w:bCs/>
              </w:rPr>
            </w:pPr>
            <w:r w:rsidRPr="00E07FA7">
              <w:rPr>
                <w:bCs/>
              </w:rPr>
              <w:t>ИНН/ ОГРН</w:t>
            </w:r>
          </w:p>
        </w:tc>
        <w:tc>
          <w:tcPr>
            <w:tcW w:w="1413" w:type="dxa"/>
          </w:tcPr>
          <w:p w:rsidR="00907929" w:rsidRPr="00E07FA7" w:rsidRDefault="00907929" w:rsidP="00DD4512">
            <w:pPr>
              <w:jc w:val="center"/>
              <w:rPr>
                <w:bCs/>
              </w:rPr>
            </w:pPr>
            <w:r w:rsidRPr="00E07FA7">
              <w:rPr>
                <w:bCs/>
              </w:rPr>
              <w:t>Номер лицензии</w:t>
            </w:r>
          </w:p>
        </w:tc>
        <w:tc>
          <w:tcPr>
            <w:tcW w:w="2126" w:type="dxa"/>
          </w:tcPr>
          <w:p w:rsidR="00907929" w:rsidRPr="00E07FA7" w:rsidRDefault="00907929" w:rsidP="00DD4512">
            <w:pPr>
              <w:ind w:left="-102"/>
              <w:jc w:val="center"/>
              <w:rPr>
                <w:bCs/>
              </w:rPr>
            </w:pPr>
            <w:r w:rsidRPr="00E07FA7">
              <w:rPr>
                <w:bCs/>
              </w:rPr>
              <w:t>Основание включения в перечень (заявление/протокол конкурсной комиссии)</w:t>
            </w:r>
          </w:p>
        </w:tc>
        <w:tc>
          <w:tcPr>
            <w:tcW w:w="1139" w:type="dxa"/>
          </w:tcPr>
          <w:p w:rsidR="00907929" w:rsidRPr="00E07FA7" w:rsidRDefault="00907929" w:rsidP="00DD4512">
            <w:pPr>
              <w:jc w:val="center"/>
              <w:rPr>
                <w:bCs/>
              </w:rPr>
            </w:pPr>
            <w:r w:rsidRPr="00E07FA7">
              <w:rPr>
                <w:bCs/>
              </w:rPr>
              <w:t>Дата включения в перечень</w:t>
            </w:r>
          </w:p>
        </w:tc>
      </w:tr>
      <w:tr w:rsidR="00907929" w:rsidRPr="00E07FA7" w:rsidTr="00DD4512">
        <w:trPr>
          <w:jc w:val="center"/>
        </w:trPr>
        <w:tc>
          <w:tcPr>
            <w:tcW w:w="279" w:type="dxa"/>
          </w:tcPr>
          <w:p w:rsidR="00907929" w:rsidRPr="00E07FA7" w:rsidRDefault="00907929" w:rsidP="00DD4512">
            <w:pPr>
              <w:jc w:val="center"/>
              <w:rPr>
                <w:bCs/>
              </w:rPr>
            </w:pPr>
            <w:r w:rsidRPr="00E07FA7">
              <w:rPr>
                <w:bCs/>
              </w:rPr>
              <w:t>1</w:t>
            </w:r>
          </w:p>
        </w:tc>
        <w:tc>
          <w:tcPr>
            <w:tcW w:w="2835" w:type="dxa"/>
          </w:tcPr>
          <w:p w:rsidR="00907929" w:rsidRPr="00E07FA7" w:rsidRDefault="00907929" w:rsidP="00DD4512">
            <w:pPr>
              <w:rPr>
                <w:bCs/>
              </w:rPr>
            </w:pPr>
            <w:r w:rsidRPr="00E07FA7">
              <w:rPr>
                <w:bCs/>
              </w:rPr>
              <w:t>ООО «Сити Сервис»,</w:t>
            </w:r>
          </w:p>
          <w:p w:rsidR="00907929" w:rsidRPr="00E07FA7" w:rsidRDefault="00907929" w:rsidP="00DD4512">
            <w:pPr>
              <w:rPr>
                <w:bCs/>
              </w:rPr>
            </w:pPr>
            <w:r w:rsidRPr="00E07FA7">
              <w:rPr>
                <w:bCs/>
              </w:rPr>
              <w:t>188541, Ленинградская область, г. Сосновый Бор, пр. Героев д.18 пом.1</w:t>
            </w:r>
          </w:p>
          <w:p w:rsidR="00907929" w:rsidRPr="00E07FA7" w:rsidRDefault="00907929" w:rsidP="00DD4512">
            <w:pPr>
              <w:rPr>
                <w:bCs/>
                <w:highlight w:val="yellow"/>
              </w:rPr>
            </w:pPr>
            <w:r w:rsidRPr="00E07FA7">
              <w:rPr>
                <w:bCs/>
              </w:rPr>
              <w:t xml:space="preserve">Тел.: </w:t>
            </w:r>
            <w:r>
              <w:rPr>
                <w:bCs/>
              </w:rPr>
              <w:t>(</w:t>
            </w:r>
            <w:r w:rsidRPr="00E07FA7">
              <w:rPr>
                <w:bCs/>
              </w:rPr>
              <w:t>8-8136</w:t>
            </w:r>
            <w:r>
              <w:rPr>
                <w:bCs/>
              </w:rPr>
              <w:t>)</w:t>
            </w:r>
            <w:r w:rsidRPr="00E07FA7">
              <w:rPr>
                <w:bCs/>
              </w:rPr>
              <w:t>9-22-576</w:t>
            </w:r>
          </w:p>
        </w:tc>
        <w:tc>
          <w:tcPr>
            <w:tcW w:w="1701" w:type="dxa"/>
          </w:tcPr>
          <w:p w:rsidR="00907929" w:rsidRDefault="00907929" w:rsidP="00DD4512">
            <w:pPr>
              <w:jc w:val="both"/>
              <w:rPr>
                <w:bCs/>
              </w:rPr>
            </w:pPr>
          </w:p>
          <w:p w:rsidR="00907929" w:rsidRPr="00E07FA7" w:rsidRDefault="00907929" w:rsidP="00DD4512">
            <w:pPr>
              <w:jc w:val="both"/>
              <w:rPr>
                <w:bCs/>
              </w:rPr>
            </w:pPr>
            <w:r w:rsidRPr="00E07FA7">
              <w:rPr>
                <w:bCs/>
              </w:rPr>
              <w:t>4726002654/</w:t>
            </w:r>
          </w:p>
          <w:p w:rsidR="00907929" w:rsidRPr="00E07FA7" w:rsidRDefault="00907929" w:rsidP="00DD4512">
            <w:pPr>
              <w:jc w:val="both"/>
              <w:rPr>
                <w:bCs/>
              </w:rPr>
            </w:pPr>
            <w:r w:rsidRPr="00E07FA7">
              <w:rPr>
                <w:bCs/>
              </w:rPr>
              <w:t>1164704058067</w:t>
            </w:r>
          </w:p>
        </w:tc>
        <w:tc>
          <w:tcPr>
            <w:tcW w:w="1413" w:type="dxa"/>
          </w:tcPr>
          <w:p w:rsidR="00907929" w:rsidRDefault="00907929" w:rsidP="00DD4512">
            <w:pPr>
              <w:jc w:val="center"/>
              <w:rPr>
                <w:bCs/>
              </w:rPr>
            </w:pPr>
          </w:p>
          <w:p w:rsidR="00907929" w:rsidRPr="00E07FA7" w:rsidRDefault="00907929" w:rsidP="00DD4512">
            <w:pPr>
              <w:jc w:val="center"/>
              <w:rPr>
                <w:bCs/>
                <w:highlight w:val="yellow"/>
              </w:rPr>
            </w:pPr>
            <w:r w:rsidRPr="00E07FA7">
              <w:rPr>
                <w:bCs/>
              </w:rPr>
              <w:t>№047000351</w:t>
            </w:r>
          </w:p>
        </w:tc>
        <w:tc>
          <w:tcPr>
            <w:tcW w:w="2126" w:type="dxa"/>
          </w:tcPr>
          <w:p w:rsidR="00907929" w:rsidRDefault="00907929" w:rsidP="00DD4512">
            <w:pPr>
              <w:jc w:val="center"/>
              <w:rPr>
                <w:bCs/>
              </w:rPr>
            </w:pPr>
          </w:p>
          <w:p w:rsidR="00907929" w:rsidRPr="00E07FA7" w:rsidRDefault="00907929" w:rsidP="00DD4512">
            <w:pPr>
              <w:jc w:val="center"/>
              <w:rPr>
                <w:bCs/>
              </w:rPr>
            </w:pPr>
            <w:r w:rsidRPr="00E07FA7">
              <w:rPr>
                <w:bCs/>
              </w:rPr>
              <w:t>Заявление о включении в перечень</w:t>
            </w:r>
          </w:p>
        </w:tc>
        <w:tc>
          <w:tcPr>
            <w:tcW w:w="1139" w:type="dxa"/>
            <w:shd w:val="clear" w:color="auto" w:fill="auto"/>
          </w:tcPr>
          <w:p w:rsidR="00907929" w:rsidRPr="00E07FA7" w:rsidRDefault="00907929" w:rsidP="00DD4512">
            <w:pPr>
              <w:ind w:left="-2" w:firstLine="2"/>
              <w:jc w:val="center"/>
              <w:rPr>
                <w:bCs/>
                <w:highlight w:val="yellow"/>
              </w:rPr>
            </w:pPr>
            <w:r w:rsidRPr="00E07FA7">
              <w:rPr>
                <w:bCs/>
              </w:rPr>
              <w:t>10.09.2019</w:t>
            </w:r>
          </w:p>
        </w:tc>
      </w:tr>
      <w:tr w:rsidR="00907929" w:rsidRPr="00E07FA7" w:rsidTr="00DD4512">
        <w:trPr>
          <w:jc w:val="center"/>
        </w:trPr>
        <w:tc>
          <w:tcPr>
            <w:tcW w:w="279" w:type="dxa"/>
          </w:tcPr>
          <w:p w:rsidR="00907929" w:rsidRPr="00E07FA7" w:rsidRDefault="00907929" w:rsidP="00DD4512">
            <w:pPr>
              <w:jc w:val="center"/>
              <w:rPr>
                <w:bCs/>
              </w:rPr>
            </w:pPr>
            <w:r w:rsidRPr="00E07FA7">
              <w:rPr>
                <w:bCs/>
              </w:rPr>
              <w:t>2</w:t>
            </w:r>
          </w:p>
        </w:tc>
        <w:tc>
          <w:tcPr>
            <w:tcW w:w="2835" w:type="dxa"/>
          </w:tcPr>
          <w:p w:rsidR="00907929" w:rsidRPr="00E07FA7" w:rsidRDefault="00907929" w:rsidP="00DD4512">
            <w:pPr>
              <w:rPr>
                <w:bCs/>
              </w:rPr>
            </w:pPr>
            <w:r w:rsidRPr="00E07FA7">
              <w:rPr>
                <w:bCs/>
              </w:rPr>
              <w:t>ООО «УК «Единение»,</w:t>
            </w:r>
          </w:p>
          <w:p w:rsidR="00907929" w:rsidRPr="00E07FA7" w:rsidRDefault="00907929" w:rsidP="00DD4512">
            <w:pPr>
              <w:rPr>
                <w:bCs/>
              </w:rPr>
            </w:pPr>
            <w:r w:rsidRPr="00E07FA7">
              <w:rPr>
                <w:bCs/>
              </w:rPr>
              <w:t>188480, Ленинградская область, район Кингисеппский, г. Кингисепп, улица Жукова, дом 20, офис 14</w:t>
            </w:r>
          </w:p>
          <w:p w:rsidR="00907929" w:rsidRPr="00E07FA7" w:rsidRDefault="00907929" w:rsidP="00DD4512">
            <w:pPr>
              <w:rPr>
                <w:bCs/>
                <w:highlight w:val="yellow"/>
              </w:rPr>
            </w:pPr>
            <w:r w:rsidRPr="00E07FA7">
              <w:rPr>
                <w:bCs/>
              </w:rPr>
              <w:t>Тел.: 8-911-003-33-77</w:t>
            </w:r>
          </w:p>
        </w:tc>
        <w:tc>
          <w:tcPr>
            <w:tcW w:w="1701" w:type="dxa"/>
          </w:tcPr>
          <w:p w:rsidR="00907929" w:rsidRDefault="00907929" w:rsidP="00DD4512">
            <w:pPr>
              <w:rPr>
                <w:bCs/>
              </w:rPr>
            </w:pPr>
          </w:p>
          <w:p w:rsidR="00907929" w:rsidRPr="00E07FA7" w:rsidRDefault="00907929" w:rsidP="00DD4512">
            <w:pPr>
              <w:rPr>
                <w:bCs/>
              </w:rPr>
            </w:pPr>
            <w:r w:rsidRPr="00E07FA7">
              <w:rPr>
                <w:bCs/>
              </w:rPr>
              <w:t>4707031219/</w:t>
            </w:r>
          </w:p>
          <w:p w:rsidR="00907929" w:rsidRPr="00E07FA7" w:rsidRDefault="00907929" w:rsidP="00DD4512">
            <w:pPr>
              <w:rPr>
                <w:bCs/>
              </w:rPr>
            </w:pPr>
            <w:r w:rsidRPr="00E07FA7">
              <w:rPr>
                <w:bCs/>
              </w:rPr>
              <w:t>1104707002245</w:t>
            </w:r>
          </w:p>
        </w:tc>
        <w:tc>
          <w:tcPr>
            <w:tcW w:w="1413" w:type="dxa"/>
          </w:tcPr>
          <w:p w:rsidR="00907929" w:rsidRDefault="00907929" w:rsidP="00DD4512">
            <w:pPr>
              <w:jc w:val="center"/>
              <w:rPr>
                <w:bCs/>
              </w:rPr>
            </w:pPr>
          </w:p>
          <w:p w:rsidR="00907929" w:rsidRPr="00E07FA7" w:rsidRDefault="00907929" w:rsidP="00DD4512">
            <w:pPr>
              <w:jc w:val="center"/>
              <w:rPr>
                <w:bCs/>
                <w:highlight w:val="yellow"/>
              </w:rPr>
            </w:pPr>
            <w:r w:rsidRPr="00E07FA7">
              <w:rPr>
                <w:bCs/>
              </w:rPr>
              <w:t>№047000231</w:t>
            </w:r>
          </w:p>
        </w:tc>
        <w:tc>
          <w:tcPr>
            <w:tcW w:w="2126" w:type="dxa"/>
          </w:tcPr>
          <w:p w:rsidR="00907929" w:rsidRDefault="00907929" w:rsidP="00DD4512">
            <w:pPr>
              <w:jc w:val="center"/>
              <w:rPr>
                <w:bCs/>
              </w:rPr>
            </w:pPr>
          </w:p>
          <w:p w:rsidR="00907929" w:rsidRPr="00E07FA7" w:rsidRDefault="00907929" w:rsidP="00DD4512">
            <w:pPr>
              <w:jc w:val="center"/>
              <w:rPr>
                <w:bCs/>
                <w:highlight w:val="yellow"/>
              </w:rPr>
            </w:pPr>
            <w:r w:rsidRPr="00E07FA7">
              <w:rPr>
                <w:bCs/>
              </w:rPr>
              <w:t>Протокол конкурсной комиссии</w:t>
            </w:r>
          </w:p>
        </w:tc>
        <w:tc>
          <w:tcPr>
            <w:tcW w:w="1139" w:type="dxa"/>
          </w:tcPr>
          <w:p w:rsidR="00907929" w:rsidRPr="00E07FA7" w:rsidRDefault="00907929" w:rsidP="00DD4512">
            <w:pPr>
              <w:ind w:left="-2" w:firstLine="2"/>
              <w:jc w:val="center"/>
              <w:rPr>
                <w:bCs/>
                <w:highlight w:val="yellow"/>
              </w:rPr>
            </w:pPr>
            <w:r w:rsidRPr="00E07FA7">
              <w:rPr>
                <w:bCs/>
              </w:rPr>
              <w:t>27.12.2019</w:t>
            </w:r>
          </w:p>
        </w:tc>
      </w:tr>
      <w:tr w:rsidR="00907929" w:rsidRPr="00E07FA7" w:rsidTr="00DD4512">
        <w:trPr>
          <w:jc w:val="center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29" w:rsidRPr="00E07FA7" w:rsidRDefault="00907929" w:rsidP="00DD4512">
            <w:pPr>
              <w:jc w:val="center"/>
              <w:rPr>
                <w:bCs/>
              </w:rPr>
            </w:pPr>
            <w:r w:rsidRPr="00E07FA7">
              <w:rPr>
                <w:bCs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29" w:rsidRDefault="00907929" w:rsidP="00DD4512">
            <w:pPr>
              <w:rPr>
                <w:bCs/>
              </w:rPr>
            </w:pPr>
            <w:r w:rsidRPr="00E07FA7">
              <w:rPr>
                <w:bCs/>
              </w:rPr>
              <w:t xml:space="preserve">ООО «Региональный инженерный технологический центр» (далее – ООО «РИТЦ», 188544, Ленинградская область, г. Сосновый Бор, Вокзальный проезд, дом 1, офис 7 </w:t>
            </w:r>
            <w:r>
              <w:rPr>
                <w:bCs/>
              </w:rPr>
              <w:t xml:space="preserve"> </w:t>
            </w:r>
          </w:p>
          <w:p w:rsidR="00907929" w:rsidRPr="00E07FA7" w:rsidRDefault="00907929" w:rsidP="00DD4512">
            <w:pPr>
              <w:rPr>
                <w:bCs/>
              </w:rPr>
            </w:pPr>
            <w:r w:rsidRPr="00E07FA7">
              <w:rPr>
                <w:bCs/>
              </w:rPr>
              <w:t>Тел.: 8-911-003-33-77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29" w:rsidRDefault="00907929" w:rsidP="00DD4512">
            <w:pPr>
              <w:rPr>
                <w:bCs/>
              </w:rPr>
            </w:pPr>
          </w:p>
          <w:p w:rsidR="00907929" w:rsidRPr="00E07FA7" w:rsidRDefault="00907929" w:rsidP="00DD4512">
            <w:pPr>
              <w:rPr>
                <w:bCs/>
              </w:rPr>
            </w:pPr>
            <w:r w:rsidRPr="00E07FA7">
              <w:rPr>
                <w:bCs/>
              </w:rPr>
              <w:t>4726003182/</w:t>
            </w:r>
          </w:p>
          <w:p w:rsidR="00907929" w:rsidRPr="00E07FA7" w:rsidRDefault="00907929" w:rsidP="00DD4512">
            <w:pPr>
              <w:rPr>
                <w:bCs/>
              </w:rPr>
            </w:pPr>
            <w:r w:rsidRPr="00E07FA7">
              <w:rPr>
                <w:bCs/>
              </w:rPr>
              <w:t>1174704006905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29" w:rsidRDefault="00907929" w:rsidP="00DD4512">
            <w:pPr>
              <w:jc w:val="center"/>
              <w:rPr>
                <w:bCs/>
              </w:rPr>
            </w:pPr>
          </w:p>
          <w:p w:rsidR="00907929" w:rsidRPr="00E07FA7" w:rsidRDefault="00907929" w:rsidP="00DD4512">
            <w:pPr>
              <w:jc w:val="center"/>
              <w:rPr>
                <w:bCs/>
              </w:rPr>
            </w:pPr>
            <w:r w:rsidRPr="00E07FA7">
              <w:rPr>
                <w:bCs/>
              </w:rPr>
              <w:t>№047001023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29" w:rsidRDefault="00907929" w:rsidP="00DD4512">
            <w:pPr>
              <w:jc w:val="center"/>
              <w:rPr>
                <w:bCs/>
              </w:rPr>
            </w:pPr>
          </w:p>
          <w:p w:rsidR="00907929" w:rsidRPr="00E07FA7" w:rsidRDefault="00907929" w:rsidP="00DD4512">
            <w:pPr>
              <w:jc w:val="center"/>
              <w:rPr>
                <w:bCs/>
              </w:rPr>
            </w:pPr>
            <w:r w:rsidRPr="00E07FA7">
              <w:rPr>
                <w:bCs/>
              </w:rPr>
              <w:t>Заявление о включении в перечень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29" w:rsidRPr="00E07FA7" w:rsidRDefault="00907929" w:rsidP="00DD4512">
            <w:pPr>
              <w:ind w:left="-2" w:firstLine="2"/>
              <w:jc w:val="center"/>
              <w:rPr>
                <w:bCs/>
              </w:rPr>
            </w:pPr>
            <w:r w:rsidRPr="00E07FA7">
              <w:rPr>
                <w:bCs/>
              </w:rPr>
              <w:t>13.05.2025</w:t>
            </w:r>
          </w:p>
        </w:tc>
      </w:tr>
      <w:tr w:rsidR="00907929" w:rsidRPr="00E07FA7" w:rsidTr="00DD4512">
        <w:trPr>
          <w:jc w:val="center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29" w:rsidRPr="00E07FA7" w:rsidRDefault="00907929" w:rsidP="00DD4512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29" w:rsidRDefault="00907929" w:rsidP="00DD4512">
            <w:pPr>
              <w:rPr>
                <w:bCs/>
              </w:rPr>
            </w:pPr>
            <w:r w:rsidRPr="00E07FA7">
              <w:rPr>
                <w:bCs/>
              </w:rPr>
              <w:t>ООО «СИТИ ДЕВЕЛОПМЕНТ ГРУПП», 188544, Ленинградская область, г. Сосновый Бор, ул. Молодежная д.6А, помещ.2</w:t>
            </w:r>
            <w:r>
              <w:rPr>
                <w:bCs/>
              </w:rPr>
              <w:t xml:space="preserve">   </w:t>
            </w:r>
          </w:p>
          <w:p w:rsidR="00907929" w:rsidRPr="00E07FA7" w:rsidRDefault="00907929" w:rsidP="00DD4512">
            <w:pPr>
              <w:rPr>
                <w:bCs/>
              </w:rPr>
            </w:pPr>
            <w:r>
              <w:rPr>
                <w:bCs/>
              </w:rPr>
              <w:t xml:space="preserve">Тел.: </w:t>
            </w:r>
            <w:r w:rsidRPr="00E07FA7">
              <w:rPr>
                <w:bCs/>
              </w:rPr>
              <w:t>8-</w:t>
            </w:r>
            <w:r>
              <w:rPr>
                <w:bCs/>
              </w:rPr>
              <w:t>(</w:t>
            </w:r>
            <w:r w:rsidRPr="00E07FA7">
              <w:rPr>
                <w:bCs/>
              </w:rPr>
              <w:t>81369</w:t>
            </w:r>
            <w:r>
              <w:rPr>
                <w:bCs/>
              </w:rPr>
              <w:t xml:space="preserve">) </w:t>
            </w:r>
            <w:r w:rsidRPr="00AD3D57">
              <w:rPr>
                <w:rFonts w:eastAsia="Calibri"/>
                <w:szCs w:val="24"/>
                <w:lang w:eastAsia="en-US"/>
              </w:rPr>
              <w:t>2-25-76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29" w:rsidRDefault="00907929" w:rsidP="00DD4512">
            <w:pPr>
              <w:rPr>
                <w:bCs/>
              </w:rPr>
            </w:pPr>
          </w:p>
          <w:p w:rsidR="00907929" w:rsidRPr="00E07FA7" w:rsidRDefault="00907929" w:rsidP="00DD4512">
            <w:pPr>
              <w:rPr>
                <w:bCs/>
              </w:rPr>
            </w:pPr>
            <w:r w:rsidRPr="00E07FA7">
              <w:rPr>
                <w:bCs/>
              </w:rPr>
              <w:t>4707044465/</w:t>
            </w:r>
          </w:p>
          <w:p w:rsidR="00907929" w:rsidRPr="00E07FA7" w:rsidRDefault="00907929" w:rsidP="00DD4512">
            <w:pPr>
              <w:rPr>
                <w:bCs/>
              </w:rPr>
            </w:pPr>
            <w:r w:rsidRPr="00E07FA7">
              <w:rPr>
                <w:bCs/>
              </w:rPr>
              <w:t>1214700016354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29" w:rsidRDefault="00907929" w:rsidP="00DD4512">
            <w:pPr>
              <w:jc w:val="center"/>
              <w:rPr>
                <w:bCs/>
              </w:rPr>
            </w:pPr>
          </w:p>
          <w:p w:rsidR="00907929" w:rsidRPr="00E07FA7" w:rsidRDefault="00907929" w:rsidP="00DD4512">
            <w:pPr>
              <w:jc w:val="center"/>
              <w:rPr>
                <w:bCs/>
              </w:rPr>
            </w:pPr>
            <w:r w:rsidRPr="00E07FA7">
              <w:rPr>
                <w:bCs/>
              </w:rPr>
              <w:t>№047000661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29" w:rsidRDefault="00907929" w:rsidP="00DD4512">
            <w:pPr>
              <w:jc w:val="center"/>
              <w:rPr>
                <w:bCs/>
              </w:rPr>
            </w:pPr>
          </w:p>
          <w:p w:rsidR="00907929" w:rsidRPr="00E07FA7" w:rsidRDefault="00907929" w:rsidP="00DD4512">
            <w:pPr>
              <w:jc w:val="center"/>
              <w:rPr>
                <w:bCs/>
              </w:rPr>
            </w:pPr>
            <w:r w:rsidRPr="00E07FA7">
              <w:rPr>
                <w:bCs/>
              </w:rPr>
              <w:t>Заявление о включении в перечень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29" w:rsidRPr="00E07FA7" w:rsidRDefault="00907929" w:rsidP="00DD4512">
            <w:pPr>
              <w:ind w:left="-2" w:firstLine="2"/>
              <w:jc w:val="center"/>
              <w:rPr>
                <w:bCs/>
              </w:rPr>
            </w:pPr>
            <w:r w:rsidRPr="00E07FA7">
              <w:rPr>
                <w:bCs/>
              </w:rPr>
              <w:t>15.02.2023</w:t>
            </w:r>
          </w:p>
        </w:tc>
      </w:tr>
      <w:tr w:rsidR="00907929" w:rsidRPr="00E07FA7" w:rsidTr="00DD4512">
        <w:trPr>
          <w:trHeight w:val="1038"/>
          <w:jc w:val="center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29" w:rsidRPr="00E07FA7" w:rsidRDefault="00907929" w:rsidP="00DD4512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29" w:rsidRPr="00E07FA7" w:rsidRDefault="00907929" w:rsidP="00DD4512">
            <w:pPr>
              <w:rPr>
                <w:bCs/>
              </w:rPr>
            </w:pPr>
            <w:r w:rsidRPr="00E07FA7">
              <w:rPr>
                <w:bCs/>
              </w:rPr>
              <w:t>ООО «УК «Зенит Сервис», 197343, г. Санкт-Петербург, ул. Матроса Железняка, д. 57 литер А, пом.47-Н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29" w:rsidRDefault="00907929" w:rsidP="00DD4512">
            <w:pPr>
              <w:rPr>
                <w:bCs/>
              </w:rPr>
            </w:pPr>
          </w:p>
          <w:p w:rsidR="00907929" w:rsidRPr="00E07FA7" w:rsidRDefault="00907929" w:rsidP="00DD4512">
            <w:pPr>
              <w:rPr>
                <w:bCs/>
              </w:rPr>
            </w:pPr>
            <w:r w:rsidRPr="00E07FA7">
              <w:rPr>
                <w:bCs/>
              </w:rPr>
              <w:t>7814720177/</w:t>
            </w:r>
          </w:p>
          <w:p w:rsidR="00907929" w:rsidRPr="00E07FA7" w:rsidRDefault="00907929" w:rsidP="00DD4512">
            <w:pPr>
              <w:rPr>
                <w:bCs/>
              </w:rPr>
            </w:pPr>
            <w:r w:rsidRPr="00E07FA7">
              <w:rPr>
                <w:bCs/>
              </w:rPr>
              <w:t>1187847035177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29" w:rsidRDefault="00907929" w:rsidP="00DD4512">
            <w:pPr>
              <w:jc w:val="center"/>
              <w:rPr>
                <w:bCs/>
              </w:rPr>
            </w:pPr>
          </w:p>
          <w:p w:rsidR="00907929" w:rsidRPr="00E07FA7" w:rsidRDefault="00907929" w:rsidP="00DD4512">
            <w:pPr>
              <w:jc w:val="center"/>
              <w:rPr>
                <w:bCs/>
              </w:rPr>
            </w:pPr>
            <w:r w:rsidRPr="00E07FA7">
              <w:rPr>
                <w:bCs/>
              </w:rPr>
              <w:t>№047000769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29" w:rsidRDefault="00907929" w:rsidP="00DD4512">
            <w:pPr>
              <w:jc w:val="center"/>
              <w:rPr>
                <w:bCs/>
              </w:rPr>
            </w:pPr>
          </w:p>
          <w:p w:rsidR="00907929" w:rsidRPr="00E07FA7" w:rsidRDefault="00907929" w:rsidP="00DD4512">
            <w:pPr>
              <w:jc w:val="center"/>
              <w:rPr>
                <w:bCs/>
              </w:rPr>
            </w:pPr>
            <w:r w:rsidRPr="00E07FA7">
              <w:rPr>
                <w:bCs/>
              </w:rPr>
              <w:t>Протокол конкурсной комиссии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29" w:rsidRPr="00E07FA7" w:rsidRDefault="00907929" w:rsidP="00DD4512">
            <w:pPr>
              <w:ind w:left="-2" w:firstLine="2"/>
              <w:jc w:val="center"/>
              <w:rPr>
                <w:bCs/>
              </w:rPr>
            </w:pPr>
            <w:r w:rsidRPr="00E07FA7">
              <w:rPr>
                <w:bCs/>
              </w:rPr>
              <w:t>20.10.2023</w:t>
            </w:r>
          </w:p>
        </w:tc>
      </w:tr>
      <w:tr w:rsidR="00907929" w:rsidRPr="00E07FA7" w:rsidTr="00DD4512">
        <w:trPr>
          <w:trHeight w:val="996"/>
          <w:jc w:val="center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29" w:rsidRPr="00E07FA7" w:rsidRDefault="00907929" w:rsidP="00DD4512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29" w:rsidRPr="00E07FA7" w:rsidRDefault="00907929" w:rsidP="00DD4512">
            <w:pPr>
              <w:rPr>
                <w:bCs/>
              </w:rPr>
            </w:pPr>
            <w:r w:rsidRPr="00E07FA7">
              <w:rPr>
                <w:bCs/>
              </w:rPr>
              <w:t>ООО «ТЕХНИК»,</w:t>
            </w:r>
          </w:p>
          <w:p w:rsidR="00907929" w:rsidRPr="00E07FA7" w:rsidRDefault="00907929" w:rsidP="00DD4512">
            <w:pPr>
              <w:rPr>
                <w:bCs/>
              </w:rPr>
            </w:pPr>
            <w:r w:rsidRPr="00E07FA7">
              <w:rPr>
                <w:bCs/>
              </w:rPr>
              <w:t xml:space="preserve">188544, Ленинградская область, г. Сосновый Бор, пр. Героев д.18, пом. 5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29" w:rsidRDefault="00907929" w:rsidP="00DD4512">
            <w:pPr>
              <w:rPr>
                <w:bCs/>
              </w:rPr>
            </w:pPr>
          </w:p>
          <w:p w:rsidR="00907929" w:rsidRPr="00E07FA7" w:rsidRDefault="00907929" w:rsidP="00DD4512">
            <w:pPr>
              <w:rPr>
                <w:bCs/>
              </w:rPr>
            </w:pPr>
            <w:r w:rsidRPr="00E07FA7">
              <w:rPr>
                <w:bCs/>
              </w:rPr>
              <w:t>4726004122/</w:t>
            </w:r>
          </w:p>
          <w:p w:rsidR="00907929" w:rsidRPr="00E07FA7" w:rsidRDefault="00907929" w:rsidP="00DD4512">
            <w:pPr>
              <w:rPr>
                <w:bCs/>
              </w:rPr>
            </w:pPr>
            <w:r w:rsidRPr="00E07FA7">
              <w:rPr>
                <w:bCs/>
              </w:rPr>
              <w:t>1194704004714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29" w:rsidRPr="00E07FA7" w:rsidRDefault="00907929" w:rsidP="00DD4512">
            <w:pPr>
              <w:jc w:val="center"/>
              <w:rPr>
                <w:bCs/>
              </w:rPr>
            </w:pPr>
            <w:r w:rsidRPr="00E07FA7">
              <w:rPr>
                <w:bCs/>
              </w:rPr>
              <w:t>№Л045-01046-47/01229560 от 31.05.2024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29" w:rsidRPr="00E07FA7" w:rsidRDefault="00907929" w:rsidP="00DD4512">
            <w:pPr>
              <w:jc w:val="center"/>
              <w:rPr>
                <w:bCs/>
              </w:rPr>
            </w:pPr>
            <w:r w:rsidRPr="00E07FA7">
              <w:rPr>
                <w:bCs/>
              </w:rPr>
              <w:t>Заявление о включении в перечень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29" w:rsidRPr="00E07FA7" w:rsidRDefault="00907929" w:rsidP="00DD4512">
            <w:pPr>
              <w:ind w:left="-2" w:firstLine="2"/>
              <w:jc w:val="center"/>
              <w:rPr>
                <w:bCs/>
              </w:rPr>
            </w:pPr>
            <w:r w:rsidRPr="00E07FA7">
              <w:rPr>
                <w:bCs/>
              </w:rPr>
              <w:t>18.03.2026</w:t>
            </w:r>
          </w:p>
        </w:tc>
      </w:tr>
      <w:tr w:rsidR="00907929" w:rsidRPr="00E07FA7" w:rsidTr="00DD4512">
        <w:trPr>
          <w:trHeight w:val="1254"/>
          <w:jc w:val="center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29" w:rsidRPr="00E07FA7" w:rsidRDefault="00907929" w:rsidP="00DD4512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29" w:rsidRDefault="00907929" w:rsidP="00DD4512">
            <w:pPr>
              <w:rPr>
                <w:bCs/>
              </w:rPr>
            </w:pPr>
            <w:r>
              <w:rPr>
                <w:bCs/>
              </w:rPr>
              <w:t>АО «Агентство эксплуатации недвижимости», (АО «АЭН»)</w:t>
            </w:r>
          </w:p>
          <w:p w:rsidR="00907929" w:rsidRDefault="00907929" w:rsidP="00DD4512">
            <w:pPr>
              <w:rPr>
                <w:bCs/>
              </w:rPr>
            </w:pPr>
            <w:r>
              <w:rPr>
                <w:bCs/>
              </w:rPr>
              <w:t xml:space="preserve">188544, </w:t>
            </w:r>
            <w:r w:rsidRPr="00E07FA7">
              <w:rPr>
                <w:bCs/>
              </w:rPr>
              <w:t>Ленинградская область, г. Сосновый Бор</w:t>
            </w:r>
            <w:r>
              <w:rPr>
                <w:bCs/>
              </w:rPr>
              <w:t xml:space="preserve">, ул. Петра Великого, д. 9-а, оф. 22 </w:t>
            </w:r>
          </w:p>
          <w:p w:rsidR="00907929" w:rsidRPr="00E07FA7" w:rsidRDefault="00907929" w:rsidP="00DD4512">
            <w:pPr>
              <w:rPr>
                <w:bCs/>
              </w:rPr>
            </w:pPr>
            <w:r>
              <w:rPr>
                <w:bCs/>
              </w:rPr>
              <w:t xml:space="preserve">Тел.: </w:t>
            </w:r>
            <w:r w:rsidRPr="00E07FA7">
              <w:rPr>
                <w:bCs/>
              </w:rPr>
              <w:t>8-</w:t>
            </w:r>
            <w:r>
              <w:rPr>
                <w:bCs/>
              </w:rPr>
              <w:t>(</w:t>
            </w:r>
            <w:r w:rsidRPr="00E07FA7">
              <w:rPr>
                <w:bCs/>
              </w:rPr>
              <w:t>81369</w:t>
            </w:r>
            <w:r>
              <w:rPr>
                <w:bCs/>
              </w:rPr>
              <w:t xml:space="preserve">) </w:t>
            </w:r>
            <w:r w:rsidRPr="00AD3D57">
              <w:rPr>
                <w:rFonts w:eastAsia="Calibri"/>
                <w:szCs w:val="24"/>
                <w:lang w:eastAsia="en-US"/>
              </w:rPr>
              <w:t>4-98-60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29" w:rsidRDefault="00907929" w:rsidP="00DD4512">
            <w:pPr>
              <w:rPr>
                <w:bCs/>
              </w:rPr>
            </w:pPr>
          </w:p>
          <w:p w:rsidR="00907929" w:rsidRPr="00E07FA7" w:rsidRDefault="00907929" w:rsidP="00DD4512">
            <w:pPr>
              <w:rPr>
                <w:bCs/>
              </w:rPr>
            </w:pPr>
            <w:r>
              <w:rPr>
                <w:bCs/>
              </w:rPr>
              <w:t>4714016846/ 1044701760575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29" w:rsidRDefault="00907929" w:rsidP="00DD4512">
            <w:pPr>
              <w:jc w:val="center"/>
              <w:rPr>
                <w:bCs/>
              </w:rPr>
            </w:pPr>
          </w:p>
          <w:p w:rsidR="00907929" w:rsidRPr="00E07FA7" w:rsidRDefault="00907929" w:rsidP="00DD4512">
            <w:pPr>
              <w:jc w:val="center"/>
              <w:rPr>
                <w:bCs/>
              </w:rPr>
            </w:pPr>
            <w:r>
              <w:rPr>
                <w:bCs/>
              </w:rPr>
              <w:t>№047000225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29" w:rsidRDefault="00907929" w:rsidP="00DD4512">
            <w:pPr>
              <w:jc w:val="center"/>
              <w:rPr>
                <w:bCs/>
              </w:rPr>
            </w:pPr>
          </w:p>
          <w:p w:rsidR="00907929" w:rsidRPr="00E07FA7" w:rsidRDefault="00907929" w:rsidP="00DD4512">
            <w:pPr>
              <w:jc w:val="center"/>
              <w:rPr>
                <w:bCs/>
              </w:rPr>
            </w:pPr>
            <w:r w:rsidRPr="00E07FA7">
              <w:rPr>
                <w:bCs/>
              </w:rPr>
              <w:t>Протокол конкурсной комиссии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929" w:rsidRDefault="00907929" w:rsidP="00DD4512">
            <w:pPr>
              <w:ind w:left="-2" w:firstLine="2"/>
              <w:jc w:val="center"/>
              <w:rPr>
                <w:bCs/>
              </w:rPr>
            </w:pPr>
          </w:p>
          <w:p w:rsidR="00907929" w:rsidRPr="00E07FA7" w:rsidRDefault="00907929" w:rsidP="00DD4512">
            <w:pPr>
              <w:ind w:left="-2" w:firstLine="2"/>
              <w:jc w:val="center"/>
              <w:rPr>
                <w:bCs/>
              </w:rPr>
            </w:pPr>
            <w:r>
              <w:rPr>
                <w:bCs/>
              </w:rPr>
              <w:t>05.10.2026</w:t>
            </w:r>
          </w:p>
        </w:tc>
      </w:tr>
    </w:tbl>
    <w:p w:rsidR="00907929" w:rsidRPr="00E07FA7" w:rsidRDefault="00907929" w:rsidP="00907929">
      <w:pPr>
        <w:jc w:val="both"/>
        <w:rPr>
          <w:sz w:val="24"/>
        </w:rPr>
      </w:pPr>
    </w:p>
    <w:sectPr w:rsidR="00907929" w:rsidRPr="00E07FA7" w:rsidSect="00DA721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3E6" w:rsidRDefault="00FF13E6" w:rsidP="00762166">
      <w:r>
        <w:separator/>
      </w:r>
    </w:p>
  </w:endnote>
  <w:endnote w:type="continuationSeparator" w:id="0">
    <w:p w:rsidR="00FF13E6" w:rsidRDefault="00FF13E6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ACF" w:rsidRDefault="00FE6AC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ACF" w:rsidRDefault="00FE6AC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ACF" w:rsidRDefault="00FE6AC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3E6" w:rsidRDefault="00FF13E6" w:rsidP="00762166">
      <w:r>
        <w:separator/>
      </w:r>
    </w:p>
  </w:footnote>
  <w:footnote w:type="continuationSeparator" w:id="0">
    <w:p w:rsidR="00FF13E6" w:rsidRDefault="00FF13E6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ACF" w:rsidRDefault="00FE6AC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ACF" w:rsidRDefault="00FE6AC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d480cc4-45f5-4fa7-b6f0-790576280003"/>
  </w:docVars>
  <w:rsids>
    <w:rsidRoot w:val="00907929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3E025D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07929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A036E"/>
    <w:rsid w:val="00ED69D4"/>
    <w:rsid w:val="00EE0337"/>
    <w:rsid w:val="00EE27F0"/>
    <w:rsid w:val="00EE51E5"/>
    <w:rsid w:val="00F059CE"/>
    <w:rsid w:val="00F34748"/>
    <w:rsid w:val="00F51338"/>
    <w:rsid w:val="00F6168C"/>
    <w:rsid w:val="00FE6ACF"/>
    <w:rsid w:val="00FF13E6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AD5CAE-298B-4C05-AD7F-4A8090706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0e811dea-08bf-482c-a28a-02b90b69d87d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C8641B-50D6-46F3-BC35-6A9B93A40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0e811dea-08bf-482c-a28a-02b90b69d87d.dot</Template>
  <TotalTime>0</TotalTime>
  <Pages>4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Пресс-центр  - Чичиндаева Т.В.</dc:creator>
  <cp:keywords/>
  <cp:lastModifiedBy>  </cp:lastModifiedBy>
  <cp:revision>2</cp:revision>
  <cp:lastPrinted>2026-10-12T11:49:00Z</cp:lastPrinted>
  <dcterms:created xsi:type="dcterms:W3CDTF">2026-10-12T13:17:00Z</dcterms:created>
  <dcterms:modified xsi:type="dcterms:W3CDTF">2026-10-12T13:17:00Z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fd480cc4-45f5-4fa7-b6f0-790576280003</vt:lpwstr>
  </property>
</Properties>
</file>