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F3" w:rsidRPr="00E8597D" w:rsidRDefault="00431BF3" w:rsidP="00431BF3">
      <w:pPr>
        <w:pStyle w:val="ConsPlusNonformat"/>
        <w:widowControl/>
      </w:pPr>
    </w:p>
    <w:p w:rsidR="00431BF3" w:rsidRDefault="00431BF3" w:rsidP="00431BF3">
      <w:pPr>
        <w:pStyle w:val="ConsPlusNonformat"/>
        <w:widowControl/>
      </w:pP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5F6443" w:rsidRPr="0087574A" w:rsidRDefault="00C654AC" w:rsidP="005F6443">
      <w:pPr>
        <w:ind w:firstLine="709"/>
        <w:jc w:val="both"/>
      </w:pPr>
      <w:r w:rsidRPr="0087574A">
        <w:rPr>
          <w:bCs/>
        </w:rPr>
        <w:t xml:space="preserve"> </w:t>
      </w:r>
      <w:r w:rsidR="0087574A" w:rsidRPr="0087574A">
        <w:t>«Проверка расходов бюджета на выполнение программного мероприятия «Р</w:t>
      </w:r>
      <w:r w:rsidR="0087574A" w:rsidRPr="0087574A">
        <w:rPr>
          <w:color w:val="000000"/>
        </w:rPr>
        <w:t xml:space="preserve">емонт квартир и содержание муниципального жилищного фонда» </w:t>
      </w:r>
      <w:r w:rsidR="0087574A" w:rsidRPr="0087574A">
        <w:t xml:space="preserve">муниципальной программы «Управление муниципальным имуществом </w:t>
      </w:r>
      <w:r w:rsidR="0087574A" w:rsidRPr="0087574A">
        <w:rPr>
          <w:color w:val="000000"/>
        </w:rPr>
        <w:t xml:space="preserve">Сосновоборского городского округа </w:t>
      </w:r>
      <w:r w:rsidR="0087574A" w:rsidRPr="0087574A">
        <w:t xml:space="preserve">на период 2014 – </w:t>
      </w:r>
      <w:r w:rsidR="0087574A" w:rsidRPr="0087574A">
        <w:rPr>
          <w:color w:val="000000"/>
        </w:rPr>
        <w:t>2021 годы</w:t>
      </w:r>
      <w:r w:rsidR="0087574A" w:rsidRPr="0087574A">
        <w:t>»».</w:t>
      </w:r>
      <w:r w:rsidR="0087574A" w:rsidRPr="0087574A">
        <w:rPr>
          <w:bCs/>
        </w:rPr>
        <w:t xml:space="preserve"> </w:t>
      </w:r>
    </w:p>
    <w:p w:rsidR="000B0F28" w:rsidRPr="005E6E66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87574A" w:rsidRPr="00C922B2" w:rsidRDefault="005F6443" w:rsidP="0087574A">
      <w:pPr>
        <w:pStyle w:val="ConsPlusNonformat"/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87574A" w:rsidRPr="0087574A">
        <w:rPr>
          <w:rFonts w:ascii="Times New Roman" w:hAnsi="Times New Roman" w:cs="Times New Roman"/>
          <w:sz w:val="24"/>
          <w:szCs w:val="24"/>
        </w:rPr>
        <w:t xml:space="preserve"> </w:t>
      </w:r>
      <w:r w:rsidR="0087574A" w:rsidRPr="00C922B2">
        <w:rPr>
          <w:rFonts w:ascii="Times New Roman" w:hAnsi="Times New Roman" w:cs="Times New Roman"/>
          <w:sz w:val="24"/>
          <w:szCs w:val="24"/>
        </w:rPr>
        <w:t>к</w:t>
      </w:r>
      <w:r w:rsidR="0087574A" w:rsidRPr="00C922B2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омитет</w:t>
      </w:r>
      <w:r w:rsidR="0087574A" w:rsidRPr="00AB1AB9">
        <w:rPr>
          <w:rStyle w:val="af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7574A" w:rsidRPr="00AB1AB9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по управлению муниципальным имуществом</w:t>
      </w:r>
      <w:r w:rsidR="0087574A" w:rsidRPr="00AB1AB9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7574A" w:rsidRPr="00C922B2">
        <w:rPr>
          <w:rStyle w:val="af1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администрации муниципального образования Сосновоборский городской округ Ленинградской области (далее – Комитет, КУМИ  СГО).</w:t>
      </w:r>
    </w:p>
    <w:p w:rsidR="005F6443" w:rsidRDefault="005F6443" w:rsidP="005F6443">
      <w:pPr>
        <w:ind w:firstLine="709"/>
        <w:jc w:val="both"/>
      </w:pPr>
      <w:r w:rsidRPr="00C81507">
        <w:t xml:space="preserve"> </w:t>
      </w:r>
    </w:p>
    <w:p w:rsidR="008A04D8" w:rsidRPr="00AB1AB9" w:rsidRDefault="00C654AC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8A04D8" w:rsidRPr="00AB1AB9">
        <w:rPr>
          <w:rFonts w:ascii="Times New Roman" w:hAnsi="Times New Roman" w:cs="Times New Roman"/>
          <w:sz w:val="24"/>
          <w:szCs w:val="24"/>
        </w:rPr>
        <w:t>с  18 сентября 2019 года по 18 октября 2019 года</w:t>
      </w:r>
      <w:r w:rsidR="008A04D8">
        <w:rPr>
          <w:rFonts w:ascii="Times New Roman" w:hAnsi="Times New Roman" w:cs="Times New Roman"/>
          <w:sz w:val="24"/>
          <w:szCs w:val="24"/>
        </w:rPr>
        <w:t xml:space="preserve"> на основании распоряжения председателя КСП Сосновоборского городского округа №13 от 16 сентября 2019 года.</w:t>
      </w:r>
    </w:p>
    <w:p w:rsidR="00C654AC" w:rsidRPr="00C82E65" w:rsidRDefault="00C654AC" w:rsidP="0005647C">
      <w:pPr>
        <w:ind w:firstLine="709"/>
        <w:jc w:val="both"/>
        <w:rPr>
          <w:u w:val="single"/>
        </w:rPr>
      </w:pPr>
      <w:r w:rsidRPr="00C82E65">
        <w:t>Проверяемый период деятельности: 2017, 2018, 2019 годы.</w:t>
      </w:r>
    </w:p>
    <w:p w:rsidR="005E6E66" w:rsidRPr="00AB1AB9" w:rsidRDefault="005E6E66" w:rsidP="005E6E66">
      <w:pPr>
        <w:autoSpaceDE w:val="0"/>
        <w:autoSpaceDN w:val="0"/>
        <w:adjustRightInd w:val="0"/>
        <w:ind w:firstLine="709"/>
        <w:jc w:val="both"/>
      </w:pPr>
      <w:proofErr w:type="gramStart"/>
      <w:r w:rsidRPr="00AB1AB9">
        <w:t xml:space="preserve">В </w:t>
      </w:r>
      <w:r w:rsidRPr="00AB1AB9">
        <w:rPr>
          <w:bCs/>
          <w:color w:val="000000"/>
        </w:rPr>
        <w:t xml:space="preserve">рамках реализации мероприятия </w:t>
      </w:r>
      <w:r w:rsidRPr="00AB1AB9">
        <w:t xml:space="preserve">«Капитальный ремонт квартир муниципального жилищного фонда»  в рамках подпрограммы «Капитальный ремонт, содержание и создание инфраструктуры объектов муниципальной собственности»  в 2017, 2018 годах </w:t>
      </w:r>
      <w:r w:rsidRPr="00AB1AB9">
        <w:rPr>
          <w:color w:val="000000"/>
        </w:rPr>
        <w:t>о</w:t>
      </w:r>
      <w:r w:rsidRPr="00AB1AB9">
        <w:t xml:space="preserve">беспечено достижение установленных значений целевого показателя результативности бюджетных средств. </w:t>
      </w:r>
      <w:proofErr w:type="gramEnd"/>
    </w:p>
    <w:p w:rsidR="005E6E66" w:rsidRDefault="005E6E66" w:rsidP="005E6E66">
      <w:pPr>
        <w:ind w:firstLine="743"/>
        <w:jc w:val="both"/>
      </w:pPr>
      <w:r w:rsidRPr="00AB1AB9">
        <w:t>Фактические расходы, произведенные за счет ассигнований, выделенных на реализацию программного мероприятия муниципальной программы, произведены в соответствии с запланированными мероприятиями.</w:t>
      </w:r>
      <w:r w:rsidRPr="00AB1AB9">
        <w:rPr>
          <w:b/>
        </w:rPr>
        <w:t xml:space="preserve"> </w:t>
      </w:r>
      <w:r w:rsidRPr="00AB1AB9">
        <w:t>Нарушений не выявлено.</w:t>
      </w:r>
    </w:p>
    <w:p w:rsidR="00C654AC" w:rsidRPr="00E37568" w:rsidRDefault="00C654AC" w:rsidP="005E6E66">
      <w:pPr>
        <w:autoSpaceDE w:val="0"/>
        <w:autoSpaceDN w:val="0"/>
        <w:adjustRightInd w:val="0"/>
        <w:ind w:firstLine="709"/>
        <w:jc w:val="both"/>
      </w:pPr>
      <w:r w:rsidRPr="00132F99">
        <w:t xml:space="preserve">По результатам </w:t>
      </w:r>
      <w:r w:rsidR="005E6E66">
        <w:t xml:space="preserve">аудита в сфере закупок </w:t>
      </w:r>
      <w:r w:rsidR="00F97092">
        <w:t xml:space="preserve">в рамках программного мероприятия </w:t>
      </w:r>
      <w:r w:rsidRPr="00132F99">
        <w:t>направлены предложения  для рассмотрения и принятия мер по устранению выявленных нарушений.</w:t>
      </w:r>
    </w:p>
    <w:p w:rsidR="00C654AC" w:rsidRDefault="00C654AC" w:rsidP="00C654AC">
      <w:pPr>
        <w:tabs>
          <w:tab w:val="left" w:pos="709"/>
        </w:tabs>
        <w:ind w:firstLine="709"/>
        <w:jc w:val="both"/>
      </w:pPr>
    </w:p>
    <w:p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079" w:rsidRDefault="008A0079">
      <w:r>
        <w:separator/>
      </w:r>
    </w:p>
  </w:endnote>
  <w:endnote w:type="continuationSeparator" w:id="0">
    <w:p w:rsidR="008A0079" w:rsidRDefault="008A0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0EE4225-8789-49DB-9F8F-FE7F914DB6A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6CA24E9-0677-4CEA-A258-F0B3EEC13D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3D0E9A5-764F-4DF1-AAEB-D4F66324CD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532708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532708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97092">
      <w:rPr>
        <w:rStyle w:val="a4"/>
        <w:noProof/>
      </w:rPr>
      <w:t>1</w: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079" w:rsidRDefault="008A0079">
      <w:r>
        <w:separator/>
      </w:r>
    </w:p>
  </w:footnote>
  <w:footnote w:type="continuationSeparator" w:id="0">
    <w:p w:rsidR="008A0079" w:rsidRDefault="008A00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7795B-5139-4FF8-88C2-78D5479A9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1461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5</cp:revision>
  <cp:lastPrinted>2019-07-22T08:16:00Z</cp:lastPrinted>
  <dcterms:created xsi:type="dcterms:W3CDTF">2019-10-31T14:02:00Z</dcterms:created>
  <dcterms:modified xsi:type="dcterms:W3CDTF">2019-10-31T14:03:00Z</dcterms:modified>
</cp:coreProperties>
</file>