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F3" w:rsidRPr="00E8597D" w:rsidRDefault="00431BF3" w:rsidP="00431BF3">
      <w:pPr>
        <w:pStyle w:val="ConsPlusNonformat"/>
        <w:widowControl/>
      </w:pPr>
    </w:p>
    <w:p w:rsidR="00431BF3" w:rsidRDefault="00431BF3" w:rsidP="00431BF3">
      <w:pPr>
        <w:pStyle w:val="ConsPlusNonformat"/>
        <w:widowControl/>
      </w:pP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5F6443" w:rsidRPr="00C82E65" w:rsidRDefault="00C654AC" w:rsidP="005F6443">
      <w:pPr>
        <w:ind w:firstLine="709"/>
        <w:jc w:val="both"/>
      </w:pPr>
      <w:r w:rsidRPr="00C82E65">
        <w:rPr>
          <w:bCs/>
        </w:rPr>
        <w:t xml:space="preserve"> </w:t>
      </w:r>
      <w:r w:rsidR="000B0F28" w:rsidRPr="00C82E65">
        <w:rPr>
          <w:bCs/>
        </w:rPr>
        <w:t>«</w:t>
      </w:r>
      <w:r w:rsidR="005F6443" w:rsidRPr="00C82E65">
        <w:t xml:space="preserve">Проверка исполнения гарантийных обязательств по муниципальным контрактам </w:t>
      </w:r>
      <w:r w:rsidR="005F6443" w:rsidRPr="00C82E65">
        <w:rPr>
          <w:color w:val="000000"/>
        </w:rPr>
        <w:t>№</w:t>
      </w:r>
      <w:r w:rsidR="005F6443" w:rsidRPr="00C82E65">
        <w:rPr>
          <w:rStyle w:val="af1"/>
          <w:b w:val="0"/>
          <w:color w:val="000000"/>
        </w:rPr>
        <w:t xml:space="preserve">0145300000115000289-0050531-01 от 11.11.2015 и </w:t>
      </w:r>
      <w:r w:rsidR="005F6443" w:rsidRPr="00E27907">
        <w:t>№</w:t>
      </w:r>
      <w:r w:rsidR="005F6443" w:rsidRPr="00E27907">
        <w:rPr>
          <w:rStyle w:val="af1"/>
          <w:b w:val="0"/>
          <w:color w:val="000000"/>
        </w:rPr>
        <w:t>0</w:t>
      </w:r>
      <w:r w:rsidR="005F6443" w:rsidRPr="00C82E65">
        <w:rPr>
          <w:rStyle w:val="af1"/>
          <w:b w:val="0"/>
          <w:color w:val="000000"/>
        </w:rPr>
        <w:t>145300000117000134-0050531-02 от 11.09.2017. Проверка обоснования осуществления закупки по муниципальному контракту</w:t>
      </w:r>
      <w:r w:rsidR="005F6443" w:rsidRPr="00C82E65">
        <w:t xml:space="preserve"> №0145300000119000064-0050531-01 от 29.04.2019».</w:t>
      </w:r>
    </w:p>
    <w:p w:rsidR="000B0F28" w:rsidRPr="00C70BF2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5F6443" w:rsidRDefault="005F6443" w:rsidP="005F6443">
      <w:pPr>
        <w:ind w:firstLine="709"/>
        <w:jc w:val="both"/>
      </w:pPr>
      <w:r w:rsidRPr="00C81507">
        <w:t xml:space="preserve">на объектах: администрация </w:t>
      </w:r>
      <w:r w:rsidRPr="00C81507">
        <w:rPr>
          <w:bCs/>
          <w:lang w:eastAsia="en-US"/>
        </w:rPr>
        <w:t>муниципального образования Сосновоборский городской округ Ленинградской области (</w:t>
      </w:r>
      <w:r w:rsidRPr="00C81507">
        <w:t>о</w:t>
      </w:r>
      <w:r w:rsidRPr="00C81507">
        <w:rPr>
          <w:bCs/>
        </w:rPr>
        <w:t>тдел внешнего благоустройства и дорожного хозяйства,</w:t>
      </w:r>
      <w:r w:rsidRPr="00C81507">
        <w:t xml:space="preserve"> отдел капитального строительства), Комитет по управлению муниципальным имуществом администрации </w:t>
      </w:r>
      <w:r w:rsidRPr="00C81507">
        <w:rPr>
          <w:bCs/>
          <w:lang w:eastAsia="en-US"/>
        </w:rPr>
        <w:t>муниципального образования Сосновоборский городской округ Ленинградской области</w:t>
      </w:r>
      <w:r>
        <w:rPr>
          <w:bCs/>
          <w:lang w:eastAsia="en-US"/>
        </w:rPr>
        <w:t>.</w:t>
      </w:r>
      <w:r w:rsidRPr="00C81507">
        <w:t xml:space="preserve"> </w:t>
      </w:r>
    </w:p>
    <w:p w:rsidR="00C654AC" w:rsidRPr="00C82E65" w:rsidRDefault="00C654AC" w:rsidP="0005647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с 19 августа 2019 года по19 сентября 2019 года на основании распоряжения председателя КСП Сосновоборского городского округа №10 от 08 августа 2019 года. </w:t>
      </w:r>
    </w:p>
    <w:p w:rsidR="00C654AC" w:rsidRPr="00C82E65" w:rsidRDefault="00C654AC" w:rsidP="0005647C">
      <w:pPr>
        <w:ind w:firstLine="709"/>
        <w:jc w:val="both"/>
        <w:rPr>
          <w:u w:val="single"/>
        </w:rPr>
      </w:pPr>
      <w:r w:rsidRPr="00C82E65">
        <w:t>Проверяемый период деятельности: 2015, 2016, 2017, 2018, 2019 годы.</w:t>
      </w:r>
    </w:p>
    <w:p w:rsidR="0005647C" w:rsidRPr="00132F99" w:rsidRDefault="009E714B" w:rsidP="0005647C">
      <w:pPr>
        <w:ind w:firstLine="709"/>
        <w:jc w:val="both"/>
      </w:pPr>
      <w:r w:rsidRPr="00132F99">
        <w:t>Нецелевого  использования бюджетных средств не выявлено при заключении и исполнении муниципальных контрактов</w:t>
      </w:r>
      <w:r w:rsidR="0005647C" w:rsidRPr="00132F99">
        <w:t>.</w:t>
      </w:r>
    </w:p>
    <w:p w:rsidR="000C60B6" w:rsidRPr="00132F99" w:rsidRDefault="000C60B6" w:rsidP="0005647C">
      <w:pPr>
        <w:ind w:firstLine="709"/>
        <w:jc w:val="both"/>
      </w:pPr>
      <w:r w:rsidRPr="00132F99">
        <w:rPr>
          <w:snapToGrid w:val="0"/>
        </w:rPr>
        <w:t xml:space="preserve">Выполненные работы </w:t>
      </w:r>
      <w:r w:rsidRPr="00132F99">
        <w:t>осуществлены</w:t>
      </w:r>
      <w:r w:rsidRPr="00132F99">
        <w:rPr>
          <w:snapToGrid w:val="0"/>
        </w:rPr>
        <w:t xml:space="preserve"> в целях </w:t>
      </w:r>
      <w:r w:rsidRPr="00132F99">
        <w:t>безопасной эксплуатации спортивного и игрового оборудования, установленного на вышеуказанных детских игровых площадках, и приведения малых форм в соответствии с требованиями, установленными  «</w:t>
      </w:r>
      <w:r w:rsidRPr="00132F99">
        <w:rPr>
          <w:lang w:eastAsia="en-US"/>
        </w:rPr>
        <w:t xml:space="preserve">ГОСТ </w:t>
      </w:r>
      <w:proofErr w:type="gramStart"/>
      <w:r w:rsidRPr="00132F99">
        <w:rPr>
          <w:lang w:eastAsia="en-US"/>
        </w:rPr>
        <w:t>Р</w:t>
      </w:r>
      <w:proofErr w:type="gramEnd"/>
      <w:r w:rsidRPr="00132F99">
        <w:rPr>
          <w:lang w:eastAsia="en-US"/>
        </w:rPr>
        <w:t xml:space="preserve"> 52169-2012 Национальный стандарт Российской Федерации. Оборудование и покрытия детских игровых площадок. Безопасность конструкции и методы испытаний. Общие требования». </w:t>
      </w:r>
    </w:p>
    <w:p w:rsidR="00C654AC" w:rsidRPr="00E37568" w:rsidRDefault="00C654AC" w:rsidP="00C654AC">
      <w:pPr>
        <w:ind w:firstLine="709"/>
        <w:jc w:val="both"/>
      </w:pPr>
      <w:r w:rsidRPr="00132F99">
        <w:t>По результатам контрольного мероприятия направлены предложения  для рассмотрения и принятия мер по устранению выявленных нарушений.</w:t>
      </w:r>
    </w:p>
    <w:p w:rsidR="00C654AC" w:rsidRDefault="00C654AC" w:rsidP="00C654AC">
      <w:pPr>
        <w:tabs>
          <w:tab w:val="left" w:pos="709"/>
        </w:tabs>
        <w:ind w:firstLine="709"/>
        <w:jc w:val="both"/>
      </w:pPr>
    </w:p>
    <w:p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0C4" w:rsidRDefault="00D470C4">
      <w:r>
        <w:separator/>
      </w:r>
    </w:p>
  </w:endnote>
  <w:endnote w:type="continuationSeparator" w:id="0">
    <w:p w:rsidR="00D470C4" w:rsidRDefault="00D47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555F835-0438-4794-A4BE-8F22466A077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65CC6674-025D-4157-8F21-E4F99CED723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8DD7750-8854-42BF-8BAC-AD47F5C229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885793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885793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70BF2">
      <w:rPr>
        <w:rStyle w:val="a4"/>
        <w:noProof/>
      </w:rPr>
      <w:t>1</w: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0C4" w:rsidRDefault="00D470C4">
      <w:r>
        <w:separator/>
      </w:r>
    </w:p>
  </w:footnote>
  <w:footnote w:type="continuationSeparator" w:id="0">
    <w:p w:rsidR="00D470C4" w:rsidRDefault="00D470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6042C"/>
    <w:rsid w:val="003607A5"/>
    <w:rsid w:val="00361377"/>
    <w:rsid w:val="0036466C"/>
    <w:rsid w:val="003750EF"/>
    <w:rsid w:val="0037547B"/>
    <w:rsid w:val="00376D1E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445E"/>
    <w:rsid w:val="0051632E"/>
    <w:rsid w:val="005221AE"/>
    <w:rsid w:val="005244A1"/>
    <w:rsid w:val="00525BFA"/>
    <w:rsid w:val="00526BA9"/>
    <w:rsid w:val="005278F0"/>
    <w:rsid w:val="00531147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80034"/>
    <w:rsid w:val="00884470"/>
    <w:rsid w:val="00885793"/>
    <w:rsid w:val="00887091"/>
    <w:rsid w:val="0089140D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9D87-57F2-4740-9964-3F092576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1598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9</cp:revision>
  <cp:lastPrinted>2019-07-22T08:16:00Z</cp:lastPrinted>
  <dcterms:created xsi:type="dcterms:W3CDTF">2019-09-27T13:43:00Z</dcterms:created>
  <dcterms:modified xsi:type="dcterms:W3CDTF">2019-09-30T06:20:00Z</dcterms:modified>
</cp:coreProperties>
</file>